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741129" w:rsidP="00741129">
            <w:pPr>
              <w:pStyle w:val="Caption"/>
            </w:pPr>
            <w:r>
              <w:rPr>
                <w:noProof/>
                <w:lang w:val="en-CA" w:eastAsia="en-CA"/>
              </w:rPr>
              <w:drawing>
                <wp:inline distT="0" distB="0" distL="0" distR="0" wp14:anchorId="77486638" wp14:editId="2F866FDA">
                  <wp:extent cx="2518526"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846" t="15045" r="4592" b="28280"/>
                          <a:stretch/>
                        </pic:blipFill>
                        <pic:spPr bwMode="auto">
                          <a:xfrm>
                            <a:off x="0" y="0"/>
                            <a:ext cx="2550653" cy="1767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Currently over 100 Chapters across the US, Canada, and Mexico. </w:t>
            </w:r>
          </w:p>
          <w:p w:rsidR="00741129" w:rsidRPr="00B43366" w:rsidRDefault="00741129" w:rsidP="00741129">
            <w:pPr>
              <w:pStyle w:val="Heading1"/>
              <w:rPr>
                <w:rStyle w:val="Heading1Char"/>
                <w:b/>
                <w:bCs/>
              </w:rPr>
            </w:pPr>
            <w:r>
              <w:rPr>
                <w:b w:val="0"/>
                <w:bCs w:val="0"/>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B43366" w:rsidRDefault="00741129" w:rsidP="00741129">
            <w:pPr>
              <w:pStyle w:val="Heading1"/>
              <w:rPr>
                <w:rStyle w:val="Heading1Char"/>
                <w:b/>
                <w:bCs/>
              </w:rPr>
            </w:pPr>
            <w:r>
              <w:rPr>
                <w:b w:val="0"/>
                <w:bCs w:val="0"/>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524898" w:rsidTr="00524898">
              <w:trPr>
                <w:trHeight w:hRule="exact" w:val="8064"/>
              </w:trPr>
              <w:tc>
                <w:tcPr>
                  <w:tcW w:w="2500" w:type="pct"/>
                </w:tcPr>
                <w:p w:rsidR="00524898" w:rsidRPr="00365EBB" w:rsidRDefault="00E063AA" w:rsidP="00524898">
                  <w:pPr>
                    <w:pStyle w:val="Heading1"/>
                  </w:pPr>
                  <w:sdt>
                    <w:sdtPr>
                      <w:alias w:val="Enter Heading 1:"/>
                      <w:tag w:val="Enter Heading 1:"/>
                      <w:id w:val="-2122054426"/>
                      <w:placeholder>
                        <w:docPart w:val="0BF34E3933DD4D48A75BB10FF39BA6DB"/>
                      </w:placeholder>
                      <w:temporary/>
                      <w:showingPlcHdr/>
                    </w:sdtPr>
                    <w:sdtEndPr/>
                    <w:sdtContent>
                      <w:r w:rsidR="00524898" w:rsidRPr="00365EBB">
                        <w:rPr>
                          <w:rStyle w:val="PlaceholderText"/>
                          <w:color w:val="027E6F" w:themeColor="accent1" w:themeShade="BF"/>
                        </w:rPr>
                        <w:t>Who We Are</w:t>
                      </w:r>
                    </w:sdtContent>
                  </w:sdt>
                </w:p>
                <w:p w:rsidR="00524898" w:rsidRDefault="00524898" w:rsidP="00524898">
                  <w:pPr>
                    <w:pStyle w:val="Heading2"/>
                  </w:pPr>
                  <w:r>
                    <w:t>NAYGN Board of Directors</w:t>
                  </w:r>
                </w:p>
                <w:p w:rsidR="00524898" w:rsidRDefault="00524898" w:rsidP="00524898">
                  <w:pPr>
                    <w:pStyle w:val="ListParagraph"/>
                    <w:numPr>
                      <w:ilvl w:val="0"/>
                      <w:numId w:val="16"/>
                    </w:numPr>
                    <w:ind w:left="393"/>
                  </w:pPr>
                  <w:r>
                    <w:t xml:space="preserve">President - </w:t>
                  </w:r>
                  <w:r w:rsidRPr="00FB3835">
                    <w:rPr>
                      <w:b/>
                    </w:rPr>
                    <w:t>Amber Von Ruden</w:t>
                  </w:r>
                </w:p>
                <w:p w:rsidR="00524898" w:rsidRDefault="00524898" w:rsidP="00524898">
                  <w:pPr>
                    <w:pStyle w:val="ListParagraph"/>
                    <w:numPr>
                      <w:ilvl w:val="0"/>
                      <w:numId w:val="16"/>
                    </w:numPr>
                    <w:ind w:left="393"/>
                  </w:pPr>
                  <w:r>
                    <w:t xml:space="preserve">Vice President – </w:t>
                  </w:r>
                  <w:r w:rsidRPr="002618B9">
                    <w:rPr>
                      <w:b/>
                    </w:rPr>
                    <w:t>Monica Beistline</w:t>
                  </w:r>
                </w:p>
                <w:p w:rsidR="00524898" w:rsidRDefault="00524898" w:rsidP="00524898">
                  <w:pPr>
                    <w:pStyle w:val="ListParagraph"/>
                    <w:numPr>
                      <w:ilvl w:val="0"/>
                      <w:numId w:val="16"/>
                    </w:numPr>
                    <w:ind w:left="393"/>
                  </w:pPr>
                  <w:r>
                    <w:t xml:space="preserve">Past President – </w:t>
                  </w:r>
                  <w:r>
                    <w:rPr>
                      <w:b/>
                    </w:rPr>
                    <w:t>Lee Causey</w:t>
                  </w:r>
                </w:p>
                <w:p w:rsidR="00524898" w:rsidRDefault="00524898" w:rsidP="00524898">
                  <w:pPr>
                    <w:pStyle w:val="ListParagraph"/>
                    <w:numPr>
                      <w:ilvl w:val="0"/>
                      <w:numId w:val="16"/>
                    </w:numPr>
                    <w:ind w:left="393"/>
                  </w:pPr>
                  <w:r>
                    <w:t xml:space="preserve">Professional Development </w:t>
                  </w:r>
                  <w:r w:rsidR="00E063AA">
                    <w:t xml:space="preserve">Officer </w:t>
                  </w:r>
                  <w:r>
                    <w:t xml:space="preserve">– </w:t>
                  </w:r>
                  <w:r>
                    <w:rPr>
                      <w:b/>
                    </w:rPr>
                    <w:t>Jenny Gourley</w:t>
                  </w:r>
                </w:p>
                <w:p w:rsidR="00524898" w:rsidRPr="00FB3835" w:rsidRDefault="00524898" w:rsidP="00524898">
                  <w:pPr>
                    <w:pStyle w:val="ListParagraph"/>
                    <w:numPr>
                      <w:ilvl w:val="0"/>
                      <w:numId w:val="16"/>
                    </w:numPr>
                    <w:ind w:left="393"/>
                  </w:pPr>
                  <w:r>
                    <w:t xml:space="preserve">Public Information </w:t>
                  </w:r>
                  <w:r w:rsidR="00E063AA">
                    <w:t xml:space="preserve">Officer </w:t>
                  </w:r>
                  <w:r>
                    <w:t>–</w:t>
                  </w:r>
                  <w:r w:rsidRPr="00FB3835">
                    <w:rPr>
                      <w:b/>
                    </w:rPr>
                    <w:t xml:space="preserve"> </w:t>
                  </w:r>
                </w:p>
                <w:p w:rsidR="00524898" w:rsidRDefault="00524898" w:rsidP="00524898">
                  <w:pPr>
                    <w:pStyle w:val="ListParagraph"/>
                    <w:ind w:left="393"/>
                  </w:pPr>
                  <w:r>
                    <w:rPr>
                      <w:b/>
                    </w:rPr>
                    <w:t>Amanda Lang</w:t>
                  </w:r>
                </w:p>
                <w:p w:rsidR="00524898" w:rsidRDefault="00E063AA" w:rsidP="00524898">
                  <w:pPr>
                    <w:pStyle w:val="ListParagraph"/>
                    <w:numPr>
                      <w:ilvl w:val="0"/>
                      <w:numId w:val="16"/>
                    </w:numPr>
                    <w:ind w:left="393"/>
                  </w:pPr>
                  <w:r>
                    <w:t xml:space="preserve">Communications Officer </w:t>
                  </w:r>
                  <w:r w:rsidR="00524898">
                    <w:t xml:space="preserve">– </w:t>
                  </w:r>
                </w:p>
                <w:p w:rsidR="00524898" w:rsidRDefault="00524898" w:rsidP="00524898">
                  <w:pPr>
                    <w:pStyle w:val="ListParagraph"/>
                    <w:ind w:left="393"/>
                  </w:pPr>
                  <w:r>
                    <w:rPr>
                      <w:b/>
                    </w:rPr>
                    <w:t>Paul Balik</w:t>
                  </w:r>
                </w:p>
                <w:p w:rsidR="00524898" w:rsidRDefault="00524898" w:rsidP="00524898">
                  <w:pPr>
                    <w:pStyle w:val="ListParagraph"/>
                    <w:numPr>
                      <w:ilvl w:val="0"/>
                      <w:numId w:val="16"/>
                    </w:numPr>
                    <w:ind w:left="393"/>
                  </w:pPr>
                  <w:r>
                    <w:t xml:space="preserve">US Operating Officer – </w:t>
                  </w:r>
                  <w:r>
                    <w:rPr>
                      <w:b/>
                    </w:rPr>
                    <w:t>Ashley Lawrence</w:t>
                  </w:r>
                  <w:r w:rsidRPr="00FB3835">
                    <w:rPr>
                      <w:b/>
                    </w:rPr>
                    <w:t xml:space="preserve"> </w:t>
                  </w:r>
                </w:p>
                <w:p w:rsidR="00524898" w:rsidRDefault="00524898" w:rsidP="00524898">
                  <w:pPr>
                    <w:pStyle w:val="ListParagraph"/>
                    <w:numPr>
                      <w:ilvl w:val="0"/>
                      <w:numId w:val="16"/>
                    </w:numPr>
                    <w:ind w:left="393"/>
                  </w:pPr>
                  <w:r>
                    <w:t xml:space="preserve">Canadian Operating Officer – </w:t>
                  </w:r>
                </w:p>
                <w:p w:rsidR="00524898" w:rsidRDefault="00524898" w:rsidP="00524898">
                  <w:pPr>
                    <w:pStyle w:val="ListParagraph"/>
                    <w:ind w:left="393"/>
                  </w:pPr>
                  <w:r w:rsidRPr="00FB3835">
                    <w:rPr>
                      <w:b/>
                    </w:rPr>
                    <w:t xml:space="preserve">Matthew Mairinger </w:t>
                  </w:r>
                </w:p>
                <w:p w:rsidR="00524898" w:rsidRDefault="00524898" w:rsidP="00524898">
                  <w:pPr>
                    <w:pStyle w:val="ListParagraph"/>
                    <w:numPr>
                      <w:ilvl w:val="0"/>
                      <w:numId w:val="16"/>
                    </w:numPr>
                    <w:ind w:left="393"/>
                  </w:pPr>
                  <w:r>
                    <w:t xml:space="preserve">Treasurer – </w:t>
                  </w:r>
                  <w:r>
                    <w:rPr>
                      <w:b/>
                    </w:rPr>
                    <w:t xml:space="preserve">Daniel Deckman </w:t>
                  </w:r>
                </w:p>
                <w:p w:rsidR="00524898" w:rsidRDefault="00524898" w:rsidP="00524898">
                  <w:pPr>
                    <w:pStyle w:val="Heading2"/>
                  </w:pPr>
                  <w:r>
                    <w:t>Follow us</w:t>
                  </w:r>
                  <w:r>
                    <w:rPr>
                      <w:b w:val="0"/>
                      <w:bCs w:val="0"/>
                    </w:rPr>
                    <w:t xml:space="preserve"> </w:t>
                  </w:r>
                </w:p>
                <w:p w:rsidR="00524898" w:rsidRDefault="00524898" w:rsidP="00524898">
                  <w:pPr>
                    <w:jc w:val="center"/>
                  </w:pPr>
                  <w:r>
                    <w:rPr>
                      <w:noProof/>
                      <w:lang w:val="en-CA" w:eastAsia="en-CA"/>
                    </w:rPr>
                    <w:drawing>
                      <wp:inline distT="0" distB="0" distL="0" distR="0" wp14:anchorId="306BF0AF" wp14:editId="37FD4330">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0A076B92" wp14:editId="59B67F6D">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49436C10" wp14:editId="3A957821">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132E6D6C" wp14:editId="77287D21">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524898" w:rsidRDefault="00524898" w:rsidP="00524898">
                  <w:pPr>
                    <w:jc w:val="center"/>
                  </w:pPr>
                  <w:r>
                    <w:br/>
                  </w:r>
                </w:p>
                <w:p w:rsidR="00524898" w:rsidRDefault="00524898" w:rsidP="00524898"/>
              </w:tc>
              <w:tc>
                <w:tcPr>
                  <w:tcW w:w="2500" w:type="pct"/>
                </w:tcPr>
                <w:p w:rsidR="00524898" w:rsidRDefault="00524898" w:rsidP="00524898"/>
              </w:tc>
            </w:tr>
            <w:tr w:rsidR="00524898" w:rsidTr="00131373">
              <w:trPr>
                <w:trHeight w:hRule="exact" w:val="2880"/>
              </w:trPr>
              <w:tc>
                <w:tcPr>
                  <w:tcW w:w="2500" w:type="pct"/>
                  <w:vAlign w:val="bottom"/>
                </w:tcPr>
                <w:p w:rsidR="00524898" w:rsidRDefault="00524898" w:rsidP="00524898">
                  <w:r w:rsidRPr="00FB7F58">
                    <w:rPr>
                      <w:rFonts w:ascii="Open Sans" w:hAnsi="Open Sans"/>
                      <w:noProof/>
                      <w:color w:val="2EA3F2"/>
                      <w:sz w:val="21"/>
                      <w:szCs w:val="21"/>
                      <w:lang w:val="en-CA" w:eastAsia="en-CA"/>
                    </w:rPr>
                    <w:drawing>
                      <wp:anchor distT="0" distB="0" distL="114300" distR="114300" simplePos="0" relativeHeight="251664384" behindDoc="0" locked="0" layoutInCell="1" allowOverlap="1" wp14:anchorId="3B6EE787" wp14:editId="28B50847">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524898" w:rsidTr="00F55AFB">
                    <w:tc>
                      <w:tcPr>
                        <w:tcW w:w="1221" w:type="dxa"/>
                        <w:tcBorders>
                          <w:top w:val="nil"/>
                        </w:tcBorders>
                        <w:vAlign w:val="center"/>
                      </w:tcPr>
                      <w:p w:rsidR="00524898" w:rsidRDefault="00524898" w:rsidP="00524898">
                        <w:pPr>
                          <w:pStyle w:val="NoSpacing"/>
                        </w:pPr>
                      </w:p>
                      <w:p w:rsidR="00524898" w:rsidRPr="001947E7" w:rsidRDefault="00524898" w:rsidP="00524898">
                        <w:pPr>
                          <w:pStyle w:val="NoSpacing"/>
                        </w:pPr>
                        <w:r w:rsidRPr="0055661C">
                          <w:rPr>
                            <w:noProof/>
                            <w:lang w:val="en-CA" w:eastAsia="en-CA"/>
                          </w:rPr>
                          <w:drawing>
                            <wp:inline distT="0" distB="0" distL="0" distR="0" wp14:anchorId="440B444A" wp14:editId="7F47A312">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524898" w:rsidRDefault="00524898" w:rsidP="00524898">
                        <w:pPr>
                          <w:pStyle w:val="Company"/>
                        </w:pPr>
                      </w:p>
                      <w:p w:rsidR="00524898" w:rsidRDefault="00524898" w:rsidP="00524898">
                        <w:pPr>
                          <w:pStyle w:val="Company"/>
                        </w:pPr>
                      </w:p>
                      <w:p w:rsidR="00524898" w:rsidRDefault="00524898" w:rsidP="00524898">
                        <w:pPr>
                          <w:pStyle w:val="Company"/>
                        </w:pPr>
                      </w:p>
                      <w:p w:rsidR="00524898" w:rsidRDefault="00524898" w:rsidP="00524898">
                        <w:pPr>
                          <w:pStyle w:val="Company"/>
                        </w:pPr>
                        <w:r>
                          <w:t>North American young generation in nuclear</w:t>
                        </w:r>
                      </w:p>
                      <w:p w:rsidR="00524898" w:rsidRDefault="00524898" w:rsidP="00524898">
                        <w:pPr>
                          <w:pStyle w:val="ContactInfo"/>
                        </w:pPr>
                        <w:r>
                          <w:t>PO BOX 32642</w:t>
                        </w:r>
                      </w:p>
                      <w:p w:rsidR="00524898" w:rsidRDefault="00524898" w:rsidP="00524898">
                        <w:pPr>
                          <w:pStyle w:val="ContactInfo"/>
                        </w:pPr>
                        <w:r>
                          <w:t>Charlotte, NC 28242</w:t>
                        </w:r>
                      </w:p>
                    </w:tc>
                  </w:tr>
                </w:tbl>
                <w:p w:rsidR="00524898" w:rsidRDefault="00524898" w:rsidP="00524898"/>
              </w:tc>
              <w:tc>
                <w:tcPr>
                  <w:tcW w:w="2500" w:type="pct"/>
                  <w:vAlign w:val="bottom"/>
                </w:tcPr>
                <w:p w:rsidR="00524898" w:rsidRDefault="00524898" w:rsidP="00524898"/>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1163B">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2A3F53" w:rsidP="009749C5">
                                        <w:pPr>
                                          <w:pStyle w:val="Heading1"/>
                                          <w:rPr>
                                            <w:color w:val="FFFFFF" w:themeColor="background1"/>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" fillcolor="#027e6f [2404]" stroked="f">
                            <v:textbox style="mso-fit-shape-to-text:t">
                              <w:txbxContent>
                                <w:p w:rsidR="002A3F53" w:rsidRPr="002A3F53" w:rsidRDefault="002A3F53" w:rsidP="009749C5">
                                  <w:pPr>
                                    <w:pStyle w:val="Heading1"/>
                                    <w:rPr>
                                      <w:color w:val="FFFFFF" w:themeColor="background1"/>
                                      <w:sz w:val="40"/>
                                      <w:szCs w:val="40"/>
                                    </w:rPr>
                                  </w:pP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1163B">
                        <w:rPr>
                          <w:szCs w:val="56"/>
                        </w:rPr>
                        <w:t>Who we are &amp; why you should care</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B1163B" w:rsidRDefault="00B1163B" w:rsidP="00B1163B">
            <w:pPr>
              <w:pStyle w:val="Heading1"/>
            </w:pPr>
            <w:r>
              <w:rPr>
                <w:b w:val="0"/>
                <w:bCs w:val="0"/>
              </w:rPr>
              <w:lastRenderedPageBreak/>
              <w:t>Getting Involved at the Committee Level</w:t>
            </w:r>
          </w:p>
          <w:p w:rsidR="009749C5" w:rsidRDefault="009749C5" w:rsidP="00B1163B">
            <w:r>
              <w:t>If you are looking to contribute on a broader scale or have aspirations to join the NAYGN core someday participating in an NAYGN Committee is a great start.</w:t>
            </w:r>
          </w:p>
          <w:p w:rsidR="009749C5" w:rsidRPr="009749C5" w:rsidRDefault="009749C5" w:rsidP="00B1163B">
            <w:pPr>
              <w:rPr>
                <w:rStyle w:val="QuoteChar"/>
                <w:i w:val="0"/>
                <w:iCs w:val="0"/>
                <w:color w:val="4D4436" w:themeColor="text2" w:themeTint="E6"/>
                <w:sz w:val="22"/>
              </w:rPr>
            </w:pPr>
            <w:r>
              <w:t>To join or find out more email the domain listed above the committees:</w:t>
            </w:r>
          </w:p>
          <w:p w:rsidR="009749C5" w:rsidRPr="009749C5" w:rsidRDefault="00E063AA" w:rsidP="009749C5">
            <w:pPr>
              <w:spacing w:after="120"/>
              <w:rPr>
                <w:rFonts w:ascii="HelveticaNeue" w:hAnsi="HelveticaNeue" w:cs="HelveticaNeue"/>
                <w:sz w:val="20"/>
                <w:szCs w:val="20"/>
                <w:lang w:val="en-CA"/>
              </w:rPr>
            </w:pPr>
            <w:hyperlink r:id="rId18" w:history="1">
              <w:r w:rsidR="009749C5" w:rsidRPr="009749C5">
                <w:rPr>
                  <w:rStyle w:val="Hyperlink"/>
                  <w:rFonts w:ascii="HelveticaNeue" w:hAnsi="HelveticaNeue" w:cs="HelveticaNeue"/>
                  <w:sz w:val="20"/>
                  <w:szCs w:val="20"/>
                  <w:lang w:val="en-CA"/>
                </w:rPr>
                <w:t>vp@naygn.org</w:t>
              </w:r>
            </w:hyperlink>
            <w:r w:rsidR="009749C5" w:rsidRPr="009749C5">
              <w:rPr>
                <w:rFonts w:ascii="HelveticaNeue" w:hAnsi="HelveticaNeue" w:cs="HelveticaNeue"/>
                <w:sz w:val="20"/>
                <w:szCs w:val="20"/>
                <w:lang w:val="en-CA"/>
              </w:rPr>
              <w:t xml:space="preserve"> </w:t>
            </w:r>
          </w:p>
          <w:p w:rsidR="00112107"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Benchmarking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Engagement </w:t>
            </w:r>
          </w:p>
          <w:p w:rsidR="009749C5" w:rsidRPr="009749C5" w:rsidRDefault="00E063AA" w:rsidP="009749C5">
            <w:pPr>
              <w:spacing w:after="120"/>
              <w:rPr>
                <w:rFonts w:ascii="HelveticaNeue" w:hAnsi="HelveticaNeue" w:cs="HelveticaNeue"/>
                <w:sz w:val="20"/>
                <w:szCs w:val="20"/>
                <w:lang w:val="en-CA"/>
              </w:rPr>
            </w:pPr>
            <w:hyperlink r:id="rId19" w:history="1">
              <w:r w:rsidR="009749C5" w:rsidRPr="00DA0860">
                <w:rPr>
                  <w:rStyle w:val="Hyperlink"/>
                  <w:rFonts w:ascii="HelveticaNeue" w:hAnsi="HelveticaNeue" w:cs="HelveticaNeue"/>
                  <w:sz w:val="20"/>
                  <w:szCs w:val="20"/>
                  <w:lang w:val="en-CA"/>
                </w:rPr>
                <w:t>Canada@naygn.org</w:t>
              </w:r>
            </w:hyperlink>
            <w:r w:rsidR="009749C5">
              <w:rPr>
                <w:rFonts w:ascii="HelveticaNeue" w:hAnsi="HelveticaNeue" w:cs="HelveticaNeue"/>
                <w:sz w:val="20"/>
                <w:szCs w:val="20"/>
                <w:lang w:val="en-CA"/>
              </w:rPr>
              <w:t xml:space="preserve"> &amp; </w:t>
            </w:r>
            <w:hyperlink r:id="rId20" w:history="1">
              <w:r w:rsidR="009749C5" w:rsidRPr="00DA0860">
                <w:rPr>
                  <w:rStyle w:val="Hyperlink"/>
                  <w:rFonts w:ascii="HelveticaNeue" w:hAnsi="HelveticaNeue" w:cs="HelveticaNeue"/>
                  <w:sz w:val="20"/>
                  <w:szCs w:val="20"/>
                  <w:lang w:val="en-CA"/>
                </w:rPr>
                <w:t>USA@naygn.org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Regional Leads </w:t>
            </w:r>
          </w:p>
          <w:p w:rsidR="009749C5" w:rsidRDefault="00E063AA" w:rsidP="009749C5">
            <w:pPr>
              <w:spacing w:after="120"/>
              <w:rPr>
                <w:rFonts w:ascii="HelveticaNeue" w:hAnsi="HelveticaNeue" w:cs="HelveticaNeue"/>
                <w:sz w:val="20"/>
                <w:szCs w:val="20"/>
                <w:lang w:val="en-CA"/>
              </w:rPr>
            </w:pPr>
            <w:hyperlink r:id="rId21" w:history="1">
              <w:r w:rsidR="009749C5" w:rsidRPr="00DA0860">
                <w:rPr>
                  <w:rStyle w:val="Hyperlink"/>
                  <w:rFonts w:ascii="HelveticaNeue" w:hAnsi="HelveticaNeue" w:cs="HelveticaNeue"/>
                  <w:sz w:val="20"/>
                  <w:szCs w:val="20"/>
                  <w:lang w:val="en-CA"/>
                </w:rPr>
                <w:t>PD@naygn.org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PD Conference</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Webinar </w:t>
            </w:r>
          </w:p>
          <w:p w:rsidR="00E063AA" w:rsidRDefault="00E063AA"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Virtual PD </w:t>
            </w:r>
          </w:p>
          <w:p w:rsidR="009749C5" w:rsidRPr="009749C5" w:rsidRDefault="00E063AA" w:rsidP="009749C5">
            <w:pPr>
              <w:spacing w:after="120"/>
              <w:rPr>
                <w:rFonts w:ascii="HelveticaNeue" w:hAnsi="HelveticaNeue" w:cs="HelveticaNeue"/>
                <w:sz w:val="20"/>
                <w:szCs w:val="20"/>
                <w:lang w:val="en-CA"/>
              </w:rPr>
            </w:pPr>
            <w:hyperlink r:id="rId22" w:history="1">
              <w:r w:rsidR="009749C5" w:rsidRPr="00DA0860">
                <w:rPr>
                  <w:rStyle w:val="Hyperlink"/>
                  <w:rFonts w:ascii="HelveticaNeue" w:hAnsi="HelveticaNeue" w:cs="HelveticaNeue"/>
                  <w:sz w:val="20"/>
                  <w:szCs w:val="20"/>
                  <w:lang w:val="en-CA"/>
                </w:rPr>
                <w:t>Treasurer@naygn.org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Sponsorship</w:t>
            </w:r>
          </w:p>
          <w:p w:rsidR="009749C5" w:rsidRPr="009749C5" w:rsidRDefault="00E063AA" w:rsidP="009749C5">
            <w:pPr>
              <w:spacing w:after="120"/>
              <w:rPr>
                <w:rFonts w:ascii="HelveticaNeue" w:hAnsi="HelveticaNeue" w:cs="HelveticaNeue"/>
                <w:sz w:val="20"/>
                <w:szCs w:val="20"/>
                <w:lang w:val="en-CA"/>
              </w:rPr>
            </w:pPr>
            <w:hyperlink r:id="rId23" w:history="1">
              <w:r w:rsidR="009749C5" w:rsidRPr="00DA0860">
                <w:rPr>
                  <w:rStyle w:val="Hyperlink"/>
                  <w:rFonts w:ascii="HelveticaNeue" w:hAnsi="HelveticaNeue" w:cs="HelveticaNeue"/>
                  <w:sz w:val="20"/>
                  <w:szCs w:val="20"/>
                  <w:lang w:val="en-CA"/>
                </w:rPr>
                <w:t>Communications@naygn.org</w:t>
              </w:r>
            </w:hyperlink>
            <w:r w:rsidR="009749C5">
              <w:rPr>
                <w:rFonts w:ascii="HelveticaNeue" w:hAnsi="HelveticaNeue" w:cs="HelveticaNeue"/>
                <w:sz w:val="20"/>
                <w:szCs w:val="20"/>
                <w:lang w:val="en-CA"/>
              </w:rPr>
              <w:t xml:space="preserve">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Digital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Social Media</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Awards </w:t>
            </w:r>
          </w:p>
          <w:p w:rsidR="009749C5" w:rsidRDefault="009749C5" w:rsidP="009749C5">
            <w:pPr>
              <w:pStyle w:val="ListParagraph"/>
              <w:numPr>
                <w:ilvl w:val="0"/>
                <w:numId w:val="23"/>
              </w:numPr>
              <w:spacing w:after="120"/>
              <w:rPr>
                <w:rFonts w:ascii="HelveticaNeue" w:hAnsi="HelveticaNeue" w:cs="HelveticaNeue"/>
                <w:sz w:val="20"/>
                <w:szCs w:val="20"/>
                <w:lang w:val="en-CA"/>
              </w:rPr>
            </w:pPr>
            <w:r>
              <w:rPr>
                <w:rFonts w:ascii="HelveticaNeue" w:hAnsi="HelveticaNeue" w:cs="HelveticaNeue"/>
                <w:sz w:val="20"/>
                <w:szCs w:val="20"/>
                <w:lang w:val="en-CA"/>
              </w:rPr>
              <w:t>Publications</w:t>
            </w:r>
          </w:p>
          <w:p w:rsidR="009749C5" w:rsidRDefault="00E063AA" w:rsidP="009749C5">
            <w:pPr>
              <w:spacing w:after="120"/>
              <w:rPr>
                <w:rFonts w:ascii="HelveticaNeue" w:hAnsi="HelveticaNeue" w:cs="HelveticaNeue"/>
                <w:sz w:val="20"/>
                <w:szCs w:val="20"/>
                <w:lang w:val="en-CA"/>
              </w:rPr>
            </w:pPr>
            <w:hyperlink r:id="rId24" w:history="1">
              <w:r w:rsidR="009749C5" w:rsidRPr="00DA0860">
                <w:rPr>
                  <w:rStyle w:val="Hyperlink"/>
                  <w:rFonts w:ascii="HelveticaNeue" w:hAnsi="HelveticaNeue" w:cs="HelveticaNeue"/>
                  <w:sz w:val="20"/>
                  <w:szCs w:val="20"/>
                  <w:lang w:val="en-CA"/>
                </w:rPr>
                <w:t>PI@naygn.org</w:t>
              </w:r>
            </w:hyperlink>
            <w:r w:rsidR="009749C5">
              <w:rPr>
                <w:rFonts w:ascii="HelveticaNeue" w:hAnsi="HelveticaNeue" w:cs="HelveticaNeue"/>
                <w:sz w:val="20"/>
                <w:szCs w:val="20"/>
                <w:lang w:val="en-CA"/>
              </w:rPr>
              <w:t xml:space="preserve"> </w:t>
            </w:r>
          </w:p>
          <w:p w:rsidR="009749C5" w:rsidRPr="00E063AA" w:rsidRDefault="009749C5" w:rsidP="00E063AA">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Education</w:t>
            </w:r>
            <w:r w:rsidR="00E063AA">
              <w:rPr>
                <w:rFonts w:ascii="HelveticaNeue" w:hAnsi="HelveticaNeue" w:cs="HelveticaNeue"/>
                <w:sz w:val="20"/>
                <w:szCs w:val="20"/>
                <w:lang w:val="en-CA"/>
              </w:rPr>
              <w:t xml:space="preserve">, </w:t>
            </w:r>
            <w:r w:rsidR="00E063AA">
              <w:rPr>
                <w:rFonts w:ascii="HelveticaNeue" w:hAnsi="HelveticaNeue" w:cs="HelveticaNeue"/>
                <w:sz w:val="20"/>
                <w:szCs w:val="20"/>
                <w:lang w:val="en-CA"/>
              </w:rPr>
              <w:t>Literacy</w:t>
            </w:r>
            <w:bookmarkStart w:id="0" w:name="_GoBack"/>
            <w:bookmarkEnd w:id="0"/>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Government Relations</w:t>
            </w:r>
          </w:p>
          <w:p w:rsid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Nuclear 101</w:t>
            </w:r>
          </w:p>
          <w:p w:rsidR="009749C5" w:rsidRPr="009749C5" w:rsidRDefault="009749C5" w:rsidP="009749C5">
            <w:pPr>
              <w:pStyle w:val="ListParagraph"/>
              <w:numPr>
                <w:ilvl w:val="0"/>
                <w:numId w:val="24"/>
              </w:numPr>
              <w:spacing w:after="120"/>
              <w:rPr>
                <w:rFonts w:ascii="HelveticaNeue" w:hAnsi="HelveticaNeue" w:cs="HelveticaNeue"/>
                <w:sz w:val="20"/>
                <w:szCs w:val="20"/>
                <w:lang w:val="en-CA"/>
              </w:rPr>
            </w:pPr>
            <w:r>
              <w:rPr>
                <w:rFonts w:ascii="HelveticaNeue" w:hAnsi="HelveticaNeue" w:cs="HelveticaNeue"/>
                <w:sz w:val="20"/>
                <w:szCs w:val="20"/>
                <w:lang w:val="en-CA"/>
              </w:rPr>
              <w:t xml:space="preserve">PI Communications </w:t>
            </w:r>
          </w:p>
        </w:tc>
        <w:tc>
          <w:tcPr>
            <w:tcW w:w="5285" w:type="dxa"/>
            <w:tcMar>
              <w:left w:w="720" w:type="dxa"/>
              <w:right w:w="720" w:type="dxa"/>
            </w:tcMar>
          </w:tcPr>
          <w:p w:rsidR="00B1163B" w:rsidRPr="00E049D5" w:rsidRDefault="00B1163B" w:rsidP="00B1163B">
            <w:pPr>
              <w:pStyle w:val="Heading1"/>
              <w:rPr>
                <w:rStyle w:val="Heading2Char"/>
                <w:b/>
                <w:bCs/>
                <w:color w:val="027E6F" w:themeColor="accent1" w:themeShade="BF"/>
                <w:sz w:val="42"/>
              </w:rPr>
            </w:pPr>
            <w:r>
              <w:rPr>
                <w:b w:val="0"/>
                <w:bCs w:val="0"/>
              </w:rPr>
              <w:t>Getting Involved at the Chapter Level</w:t>
            </w:r>
          </w:p>
          <w:p w:rsidR="009749C5" w:rsidRDefault="009749C5" w:rsidP="00B1163B">
            <w:r>
              <w:t xml:space="preserve">Sign up as a member (for free!) at </w:t>
            </w:r>
            <w:hyperlink r:id="rId25" w:history="1">
              <w:r w:rsidRPr="00DA0860">
                <w:rPr>
                  <w:rStyle w:val="Hyperlink"/>
                </w:rPr>
                <w:t>www.naygn.org/register</w:t>
              </w:r>
            </w:hyperlink>
            <w:r>
              <w:t xml:space="preserve"> to receive updates from the NAYGN organization. Also follow us on social media (@NA_YGN for Twitter/Insta</w:t>
            </w:r>
            <w:r w:rsidR="00524898">
              <w:t>/TikTok</w:t>
            </w:r>
            <w:r>
              <w:t xml:space="preserve"> and ‘TheNAYGN’ for FB).</w:t>
            </w:r>
          </w:p>
          <w:p w:rsidR="00B1163B" w:rsidRDefault="00B1163B" w:rsidP="00B1163B">
            <w:r>
              <w:t xml:space="preserve">With so many chapters out there already there’s a good chance you have an NAYGN chapter near you! Visit </w:t>
            </w:r>
            <w:hyperlink r:id="rId26" w:history="1">
              <w:r w:rsidRPr="00DA0860">
                <w:rPr>
                  <w:rStyle w:val="Hyperlink"/>
                </w:rPr>
                <w:t>https://naygn.org/local-chapters/local-chapter-resources/</w:t>
              </w:r>
            </w:hyperlink>
            <w:r>
              <w:t xml:space="preserve">  to see a list of the chapters across North America as well as who is the chapter contact and who is the lead for that region. </w:t>
            </w:r>
            <w:r w:rsidR="009749C5">
              <w:t>Reach out to the chapter lead to request to be added to their distribution list and let them know if you are looking for a leadership role!</w:t>
            </w:r>
            <w:r>
              <w:t xml:space="preserve"> </w:t>
            </w:r>
          </w:p>
          <w:p w:rsidR="009749C5" w:rsidRDefault="009749C5" w:rsidP="00B1163B">
            <w:r>
              <w:t xml:space="preserve">If there are no chapters near you and you are interested in starting up a chapter check out </w:t>
            </w:r>
            <w:hyperlink r:id="rId27" w:history="1">
              <w:r w:rsidRPr="00DA0860">
                <w:rPr>
                  <w:rStyle w:val="Hyperlink"/>
                </w:rPr>
                <w:t>https://naygn.org/start-a-chapter/</w:t>
              </w:r>
            </w:hyperlink>
            <w:r>
              <w:t xml:space="preserve"> and email </w:t>
            </w:r>
            <w:hyperlink r:id="rId28" w:history="1">
              <w:r w:rsidRPr="00DA0860">
                <w:rPr>
                  <w:rStyle w:val="Hyperlink"/>
                </w:rPr>
                <w:t>vp@naygn.org</w:t>
              </w:r>
            </w:hyperlink>
            <w:r>
              <w:t xml:space="preserve"> </w:t>
            </w:r>
          </w:p>
          <w:p w:rsidR="009749C5" w:rsidRPr="009749C5" w:rsidRDefault="009749C5" w:rsidP="00B1163B">
            <w:pPr>
              <w:rPr>
                <w:rStyle w:val="QuoteChar"/>
                <w:i w:val="0"/>
                <w:iCs w:val="0"/>
                <w:color w:val="4D4436" w:themeColor="text2" w:themeTint="E6"/>
                <w:sz w:val="22"/>
              </w:rPr>
            </w:pP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9">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B1163B" w:rsidRPr="00E049D5" w:rsidRDefault="009749C5" w:rsidP="00B1163B">
            <w:pPr>
              <w:pStyle w:val="Heading1"/>
              <w:rPr>
                <w:rStyle w:val="Heading2Char"/>
                <w:b/>
                <w:bCs/>
                <w:color w:val="027E6F" w:themeColor="accent1" w:themeShade="BF"/>
                <w:sz w:val="42"/>
              </w:rPr>
            </w:pPr>
            <w:r>
              <w:rPr>
                <w:b w:val="0"/>
                <w:bCs w:val="0"/>
              </w:rPr>
              <w:t xml:space="preserve">Examples of NAYGN </w:t>
            </w:r>
            <w:r w:rsidR="00B1163B">
              <w:rPr>
                <w:b w:val="0"/>
                <w:bCs w:val="0"/>
              </w:rPr>
              <w:t>Events and Activities</w:t>
            </w:r>
          </w:p>
          <w:p w:rsidR="00B1163B" w:rsidRDefault="00B1163B" w:rsidP="00B1163B">
            <w:pPr>
              <w:pStyle w:val="Heading2"/>
            </w:pPr>
            <w:r>
              <w:t>Professional Development</w:t>
            </w:r>
          </w:p>
          <w:p w:rsidR="00B1163B" w:rsidRDefault="00B1163B" w:rsidP="00B1163B">
            <w:pPr>
              <w:pStyle w:val="ListParagraph"/>
              <w:numPr>
                <w:ilvl w:val="0"/>
                <w:numId w:val="19"/>
              </w:numPr>
            </w:pPr>
            <w:r>
              <w:t xml:space="preserve">Annual Nuclear Energy Assembly Conference </w:t>
            </w:r>
          </w:p>
          <w:p w:rsidR="00B1163B" w:rsidRDefault="00B1163B" w:rsidP="00B1163B">
            <w:pPr>
              <w:pStyle w:val="ListParagraph"/>
              <w:numPr>
                <w:ilvl w:val="0"/>
                <w:numId w:val="19"/>
              </w:numPr>
            </w:pPr>
            <w:r>
              <w:t>Regional NAYGN conferences</w:t>
            </w:r>
          </w:p>
          <w:p w:rsidR="00B1163B" w:rsidRDefault="00B1163B" w:rsidP="00B1163B">
            <w:pPr>
              <w:pStyle w:val="ListParagraph"/>
              <w:numPr>
                <w:ilvl w:val="0"/>
                <w:numId w:val="19"/>
              </w:numPr>
            </w:pPr>
            <w:r>
              <w:t>NAYGN webinars</w:t>
            </w:r>
          </w:p>
          <w:p w:rsidR="00B1163B" w:rsidRDefault="00B1163B" w:rsidP="00B1163B">
            <w:pPr>
              <w:pStyle w:val="ListParagraph"/>
              <w:numPr>
                <w:ilvl w:val="0"/>
                <w:numId w:val="19"/>
              </w:numPr>
            </w:pPr>
            <w:r>
              <w:t xml:space="preserve">Lunch &amp; Learns </w:t>
            </w:r>
          </w:p>
          <w:p w:rsidR="00B1163B" w:rsidRPr="00B1163B" w:rsidRDefault="00B1163B" w:rsidP="00B1163B">
            <w:pPr>
              <w:pStyle w:val="ListParagraph"/>
              <w:numPr>
                <w:ilvl w:val="0"/>
                <w:numId w:val="19"/>
              </w:numPr>
            </w:pPr>
            <w:r>
              <w:t>Facility Tours and seminars</w:t>
            </w:r>
          </w:p>
          <w:p w:rsidR="00B1163B" w:rsidRDefault="00B1163B" w:rsidP="00B1163B">
            <w:pPr>
              <w:pStyle w:val="Heading2"/>
            </w:pPr>
            <w:r>
              <w:t>Public Information</w:t>
            </w:r>
          </w:p>
          <w:p w:rsidR="00B1163B" w:rsidRDefault="00B1163B" w:rsidP="00B1163B">
            <w:pPr>
              <w:pStyle w:val="ListParagraph"/>
              <w:numPr>
                <w:ilvl w:val="0"/>
                <w:numId w:val="20"/>
              </w:numPr>
            </w:pPr>
            <w:r>
              <w:t>Post Card Push Day</w:t>
            </w:r>
          </w:p>
          <w:p w:rsidR="00B1163B" w:rsidRDefault="00B1163B" w:rsidP="00B1163B">
            <w:pPr>
              <w:pStyle w:val="ListParagraph"/>
              <w:numPr>
                <w:ilvl w:val="0"/>
                <w:numId w:val="20"/>
              </w:numPr>
            </w:pPr>
            <w:r>
              <w:t>Millennial Nuclear Caucus Events</w:t>
            </w:r>
          </w:p>
          <w:p w:rsidR="00B1163B" w:rsidRDefault="00B1163B" w:rsidP="00B1163B">
            <w:pPr>
              <w:pStyle w:val="ListParagraph"/>
              <w:numPr>
                <w:ilvl w:val="0"/>
                <w:numId w:val="20"/>
              </w:numPr>
            </w:pPr>
            <w:r>
              <w:t>Nuclear Hill days (Ottawa, Toronto, Washington D.C.)</w:t>
            </w:r>
          </w:p>
          <w:p w:rsidR="00B1163B" w:rsidRDefault="00B1163B" w:rsidP="00B1163B">
            <w:pPr>
              <w:pStyle w:val="ListParagraph"/>
              <w:numPr>
                <w:ilvl w:val="0"/>
                <w:numId w:val="20"/>
              </w:numPr>
            </w:pPr>
            <w:r>
              <w:t>School visits &amp; teacher workshops (with NAYGN children’s book)</w:t>
            </w:r>
          </w:p>
          <w:p w:rsidR="00B1163B" w:rsidRDefault="00B1163B" w:rsidP="00B1163B">
            <w:pPr>
              <w:pStyle w:val="Heading2"/>
            </w:pPr>
            <w:r>
              <w:t>Community Outreach</w:t>
            </w:r>
          </w:p>
          <w:p w:rsidR="00B1163B" w:rsidRDefault="00B1163B" w:rsidP="00B1163B">
            <w:pPr>
              <w:pStyle w:val="ListParagraph"/>
              <w:numPr>
                <w:ilvl w:val="0"/>
                <w:numId w:val="21"/>
              </w:numPr>
            </w:pPr>
            <w:r>
              <w:t>Charity fundraisers</w:t>
            </w:r>
          </w:p>
          <w:p w:rsidR="00B1163B" w:rsidRDefault="00B1163B" w:rsidP="00B1163B">
            <w:pPr>
              <w:pStyle w:val="ListParagraph"/>
              <w:numPr>
                <w:ilvl w:val="0"/>
                <w:numId w:val="21"/>
              </w:numPr>
            </w:pPr>
            <w:r>
              <w:t>Tree planting</w:t>
            </w:r>
          </w:p>
          <w:p w:rsidR="00B1163B" w:rsidRDefault="00B1163B" w:rsidP="00B1163B">
            <w:pPr>
              <w:pStyle w:val="ListParagraph"/>
              <w:numPr>
                <w:ilvl w:val="0"/>
                <w:numId w:val="21"/>
              </w:numPr>
            </w:pPr>
            <w:r>
              <w:t>Adopt a road pro</w:t>
            </w:r>
            <w:r w:rsidR="009749C5">
              <w:t>gram</w:t>
            </w:r>
          </w:p>
          <w:p w:rsidR="00B1163B" w:rsidRDefault="00B1163B" w:rsidP="00B1163B">
            <w:pPr>
              <w:pStyle w:val="ListParagraph"/>
              <w:numPr>
                <w:ilvl w:val="0"/>
                <w:numId w:val="21"/>
              </w:numPr>
            </w:pPr>
            <w:r>
              <w:t>Habitat for Humanity build days</w:t>
            </w:r>
          </w:p>
          <w:p w:rsidR="00B1163B" w:rsidRDefault="00B1163B" w:rsidP="00B1163B">
            <w:pPr>
              <w:pStyle w:val="Heading2"/>
            </w:pPr>
            <w:r>
              <w:t>Networking &amp; Membership</w:t>
            </w:r>
          </w:p>
          <w:p w:rsidR="00DA2DB8" w:rsidRDefault="00B1163B" w:rsidP="00B1163B">
            <w:pPr>
              <w:pStyle w:val="ListParagraph"/>
              <w:numPr>
                <w:ilvl w:val="0"/>
                <w:numId w:val="21"/>
              </w:numPr>
            </w:pPr>
            <w:r>
              <w:t>Teamwork events</w:t>
            </w:r>
          </w:p>
          <w:p w:rsidR="00B1163B" w:rsidRDefault="00B1163B" w:rsidP="009749C5">
            <w:pPr>
              <w:pStyle w:val="ListParagraph"/>
              <w:numPr>
                <w:ilvl w:val="0"/>
                <w:numId w:val="21"/>
              </w:numPr>
            </w:pPr>
            <w:r>
              <w:t>Sporting events</w:t>
            </w:r>
          </w:p>
          <w:p w:rsidR="009749C5" w:rsidRPr="00B1163B" w:rsidRDefault="009749C5" w:rsidP="009749C5">
            <w:pPr>
              <w:pStyle w:val="ListParagraph"/>
              <w:numPr>
                <w:ilvl w:val="0"/>
                <w:numId w:val="21"/>
              </w:numPr>
            </w:pPr>
            <w:r>
              <w:t>General members meetings</w:t>
            </w:r>
          </w:p>
        </w:tc>
      </w:tr>
    </w:tbl>
    <w:p w:rsidR="009915C8" w:rsidRDefault="009915C8" w:rsidP="009749C5">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C36B55"/>
    <w:multiLevelType w:val="hybridMultilevel"/>
    <w:tmpl w:val="D21E5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357137"/>
    <w:multiLevelType w:val="hybridMultilevel"/>
    <w:tmpl w:val="7C962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F09A2"/>
    <w:multiLevelType w:val="hybridMultilevel"/>
    <w:tmpl w:val="8CCCF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6B6D47"/>
    <w:multiLevelType w:val="hybridMultilevel"/>
    <w:tmpl w:val="F508C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B505126"/>
    <w:multiLevelType w:val="hybridMultilevel"/>
    <w:tmpl w:val="EF7E4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02DE4"/>
    <w:multiLevelType w:val="hybridMultilevel"/>
    <w:tmpl w:val="95348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18"/>
  </w:num>
  <w:num w:numId="18">
    <w:abstractNumId w:val="10"/>
  </w:num>
  <w:num w:numId="19">
    <w:abstractNumId w:val="12"/>
  </w:num>
  <w:num w:numId="20">
    <w:abstractNumId w:val="17"/>
  </w:num>
  <w:num w:numId="21">
    <w:abstractNumId w:val="16"/>
  </w:num>
  <w:num w:numId="22">
    <w:abstractNumId w:val="15"/>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6233A"/>
    <w:rsid w:val="00112107"/>
    <w:rsid w:val="001372C8"/>
    <w:rsid w:val="001947E7"/>
    <w:rsid w:val="001D0847"/>
    <w:rsid w:val="00212163"/>
    <w:rsid w:val="00227118"/>
    <w:rsid w:val="00252DEF"/>
    <w:rsid w:val="0025581E"/>
    <w:rsid w:val="002A3F53"/>
    <w:rsid w:val="00307EC9"/>
    <w:rsid w:val="003406CF"/>
    <w:rsid w:val="00365EBB"/>
    <w:rsid w:val="003B391D"/>
    <w:rsid w:val="003C175D"/>
    <w:rsid w:val="00422379"/>
    <w:rsid w:val="0048634A"/>
    <w:rsid w:val="00524898"/>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749C5"/>
    <w:rsid w:val="009915C8"/>
    <w:rsid w:val="009F3198"/>
    <w:rsid w:val="009F654D"/>
    <w:rsid w:val="00A54316"/>
    <w:rsid w:val="00A769D1"/>
    <w:rsid w:val="00A85868"/>
    <w:rsid w:val="00A95BFB"/>
    <w:rsid w:val="00AB72BA"/>
    <w:rsid w:val="00AC4DDB"/>
    <w:rsid w:val="00AD5E87"/>
    <w:rsid w:val="00AD7341"/>
    <w:rsid w:val="00B1163B"/>
    <w:rsid w:val="00B16D26"/>
    <w:rsid w:val="00B3778E"/>
    <w:rsid w:val="00B43366"/>
    <w:rsid w:val="00B97718"/>
    <w:rsid w:val="00BA199A"/>
    <w:rsid w:val="00BB37E4"/>
    <w:rsid w:val="00BF6AFD"/>
    <w:rsid w:val="00C476E1"/>
    <w:rsid w:val="00C57E7C"/>
    <w:rsid w:val="00CD1DEA"/>
    <w:rsid w:val="00D27440"/>
    <w:rsid w:val="00D95AD8"/>
    <w:rsid w:val="00DA2DB8"/>
    <w:rsid w:val="00DB5D32"/>
    <w:rsid w:val="00E049D5"/>
    <w:rsid w:val="00E063AA"/>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D022A95"/>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hyperlink" Target="mailto:vp@naygn.org" TargetMode="External"/><Relationship Id="rId26" Type="http://schemas.openxmlformats.org/officeDocument/2006/relationships/hyperlink" Target="https://naygn.org/local-chapters/local-chapter-resources/" TargetMode="External"/><Relationship Id="rId3" Type="http://schemas.openxmlformats.org/officeDocument/2006/relationships/settings" Target="settings.xml"/><Relationship Id="rId21" Type="http://schemas.openxmlformats.org/officeDocument/2006/relationships/hyperlink" Target="mailto:PD@naygn.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www.naygn.org/registe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USA@naygn.org" TargetMode="Externa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hyperlink" Target="mailto:PI@naygn.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Communications@naygn.org" TargetMode="External"/><Relationship Id="rId28" Type="http://schemas.openxmlformats.org/officeDocument/2006/relationships/hyperlink" Target="mailto:vp@naygn.org" TargetMode="External"/><Relationship Id="rId10" Type="http://schemas.openxmlformats.org/officeDocument/2006/relationships/image" Target="media/image3.png"/><Relationship Id="rId19" Type="http://schemas.openxmlformats.org/officeDocument/2006/relationships/hyperlink" Target="mailto:Canada@naygn.org" TargetMode="Externa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Treasurer@naygn.org" TargetMode="External"/><Relationship Id="rId27" Type="http://schemas.openxmlformats.org/officeDocument/2006/relationships/hyperlink" Target="https://naygn.org/start-a-chapter/"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0BF34E3933DD4D48A75BB10FF39BA6DB"/>
        <w:category>
          <w:name w:val="General"/>
          <w:gallery w:val="placeholder"/>
        </w:category>
        <w:types>
          <w:type w:val="bbPlcHdr"/>
        </w:types>
        <w:behaviors>
          <w:behavior w:val="content"/>
        </w:behaviors>
        <w:guid w:val="{1C556151-30BE-47C9-8FEE-F53764BDAFBB}"/>
      </w:docPartPr>
      <w:docPartBody>
        <w:p w:rsidR="00342602" w:rsidRDefault="004E53F9" w:rsidP="004E53F9">
          <w:pPr>
            <w:pStyle w:val="0BF34E3933DD4D48A75BB10FF39BA6DB"/>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42602"/>
    <w:rsid w:val="003F147B"/>
    <w:rsid w:val="004E53F9"/>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4E53F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0BF34E3933DD4D48A75BB10FF39BA6DB">
    <w:name w:val="0BF34E3933DD4D48A75BB10FF39BA6DB"/>
    <w:rsid w:val="004E5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4</TotalTime>
  <Pages>2</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Who we are &amp; why you should care</cp:keywords>
  <cp:lastModifiedBy>MAIRINGER Matthew -NUCLEAR</cp:lastModifiedBy>
  <cp:revision>3</cp:revision>
  <cp:lastPrinted>2018-12-31T14:37:00Z</cp:lastPrinted>
  <dcterms:created xsi:type="dcterms:W3CDTF">2020-06-15T16:09:00Z</dcterms:created>
  <dcterms:modified xsi:type="dcterms:W3CDTF">2020-07-14T12:22:00Z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