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28312EBB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25439CF5" w14:textId="77777777" w:rsidR="00741129" w:rsidRDefault="00D933D3" w:rsidP="00741129">
            <w:pPr>
              <w:pStyle w:val="Caption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1A881CF" wp14:editId="773427E8">
                  <wp:extent cx="2441575" cy="17614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741129">
              <w:t xml:space="preserve">Currently over 100 Chapters across the US, Canada, and Mexico. </w:t>
            </w:r>
          </w:p>
          <w:p w14:paraId="2DE91AD4" w14:textId="77777777" w:rsidR="00741129" w:rsidRPr="006E2687" w:rsidRDefault="00741129" w:rsidP="00741129">
            <w:pPr>
              <w:pStyle w:val="Heading1"/>
              <w:rPr>
                <w:rStyle w:val="Heading1Char"/>
                <w:b/>
                <w:bCs/>
                <w:color w:val="61BF1A"/>
              </w:rPr>
            </w:pPr>
            <w:r w:rsidRPr="006E2687">
              <w:rPr>
                <w:b w:val="0"/>
                <w:bCs w:val="0"/>
                <w:color w:val="61BF1A"/>
              </w:rPr>
              <w:t xml:space="preserve">What is </w:t>
            </w:r>
            <w:proofErr w:type="gramStart"/>
            <w:r w:rsidRPr="006E2687">
              <w:rPr>
                <w:b w:val="0"/>
                <w:bCs w:val="0"/>
                <w:color w:val="61BF1A"/>
              </w:rPr>
              <w:t>NAYGN</w:t>
            </w:r>
            <w:proofErr w:type="gramEnd"/>
          </w:p>
          <w:p w14:paraId="62B6F6DA" w14:textId="77777777" w:rsidR="00741129" w:rsidRPr="00AC4DDB" w:rsidRDefault="00741129" w:rsidP="00741129">
            <w:r w:rsidRPr="00AC4DDB">
              <w:t xml:space="preserve">NAYGN is a non-profit organization which </w:t>
            </w:r>
            <w:r w:rsidR="00BB37E4">
              <w:t xml:space="preserve">provides </w:t>
            </w:r>
            <w:r w:rsidRPr="00AC4DDB">
              <w:t>opportunities for a young gener</w:t>
            </w:r>
            <w:r w:rsidR="00BB37E4">
              <w:t xml:space="preserve">ation of nuclear enthusiasts </w:t>
            </w:r>
            <w:r w:rsidRPr="00AC4DDB">
              <w:t xml:space="preserve">to develop strong leadership and professional skills, create life-long connections, </w:t>
            </w:r>
            <w:proofErr w:type="gramStart"/>
            <w:r w:rsidRPr="00AC4DDB">
              <w:t>engage</w:t>
            </w:r>
            <w:proofErr w:type="gramEnd"/>
            <w:r w:rsidRPr="00AC4DDB">
              <w:t xml:space="preserve"> and inform the public, and inspire today’s nuclear technology professionals to meet the challenges of the 21st century. NAYGN was established in 1999 and now consists of 100+ chapters across North America. The four cornerstones are: professional development, public relations, community outreach a</w:t>
            </w:r>
            <w:r>
              <w:t>nd m</w:t>
            </w:r>
            <w:r w:rsidRPr="00AC4DDB">
              <w:t xml:space="preserve">embership/networking. </w:t>
            </w:r>
          </w:p>
          <w:p w14:paraId="2029001C" w14:textId="77777777" w:rsidR="00741129" w:rsidRPr="006E2687" w:rsidRDefault="00741129" w:rsidP="00741129">
            <w:pPr>
              <w:pStyle w:val="Heading1"/>
              <w:rPr>
                <w:rStyle w:val="Heading1Char"/>
                <w:b/>
                <w:bCs/>
                <w:color w:val="61BF1A"/>
              </w:rPr>
            </w:pPr>
            <w:r w:rsidRPr="006E2687">
              <w:rPr>
                <w:b w:val="0"/>
                <w:bCs w:val="0"/>
                <w:color w:val="61BF1A"/>
              </w:rPr>
              <w:t>Benefits of NAYGN</w:t>
            </w:r>
          </w:p>
          <w:p w14:paraId="5FF5EFC3" w14:textId="77777777" w:rsidR="00741129" w:rsidRDefault="00741129" w:rsidP="0074112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cs="HelveticaNeue"/>
                <w:lang w:val="en-CA"/>
              </w:rPr>
            </w:pPr>
            <w:r w:rsidRPr="00AC4DDB">
              <w:rPr>
                <w:rFonts w:cs="HelveticaNeue"/>
                <w:lang w:val="en-CA"/>
              </w:rPr>
              <w:t xml:space="preserve">Inform and educate the general population about nuclear science and </w:t>
            </w:r>
            <w:proofErr w:type="gramStart"/>
            <w:r w:rsidRPr="00AC4DDB">
              <w:rPr>
                <w:rFonts w:cs="HelveticaNeue"/>
                <w:lang w:val="en-CA"/>
              </w:rPr>
              <w:t>technology;</w:t>
            </w:r>
            <w:proofErr w:type="gramEnd"/>
            <w:r w:rsidRPr="00AC4DDB">
              <w:rPr>
                <w:rFonts w:cs="HelveticaNeue"/>
                <w:lang w:val="en-CA"/>
              </w:rPr>
              <w:t xml:space="preserve"> </w:t>
            </w:r>
          </w:p>
          <w:p w14:paraId="78FBF184" w14:textId="77777777" w:rsidR="00307EC9" w:rsidRPr="00741129" w:rsidRDefault="00741129" w:rsidP="0074112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cs="HelveticaNeue"/>
                <w:lang w:val="en-CA"/>
              </w:rPr>
            </w:pPr>
            <w:r w:rsidRPr="00741129">
              <w:rPr>
                <w:rFonts w:cs="HelveticaNeue"/>
                <w:lang w:val="en-CA"/>
              </w:rPr>
              <w:t>Provide a forum for the professional development of its membership.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4D9F4DA2" w14:textId="77777777" w:rsidTr="009F654D">
              <w:trPr>
                <w:trHeight w:hRule="exact" w:val="8064"/>
              </w:trPr>
              <w:tc>
                <w:tcPr>
                  <w:tcW w:w="5000" w:type="pct"/>
                </w:tcPr>
                <w:p w14:paraId="746D4172" w14:textId="77777777" w:rsidR="00307EC9" w:rsidRPr="00365EBB" w:rsidRDefault="00395CC5" w:rsidP="00365EBB">
                  <w:pPr>
                    <w:pStyle w:val="Heading1"/>
                  </w:pPr>
                  <w:sdt>
                    <w:sdtPr>
                      <w:alias w:val="Enter Heading 1:"/>
                      <w:tag w:val="Enter Heading 1:"/>
                      <w:id w:val="-2122054426"/>
                      <w:placeholder>
                        <w:docPart w:val="40EFEC5BC04C472EB5F2D478FC9EC040"/>
                      </w:placeholder>
                      <w:temporary/>
                      <w:showingPlcHdr/>
                    </w:sdtPr>
                    <w:sdtEndPr/>
                    <w:sdtContent>
                      <w:r w:rsidR="00307EC9" w:rsidRPr="006E2687">
                        <w:rPr>
                          <w:rStyle w:val="PlaceholderText"/>
                          <w:color w:val="9CCE76"/>
                        </w:rPr>
                        <w:t>Who We Are</w:t>
                      </w:r>
                    </w:sdtContent>
                  </w:sdt>
                </w:p>
                <w:p w14:paraId="1E74B338" w14:textId="77777777" w:rsidR="00307EC9" w:rsidRDefault="00212163" w:rsidP="00365EBB">
                  <w:pPr>
                    <w:pStyle w:val="Heading2"/>
                  </w:pPr>
                  <w:r>
                    <w:t xml:space="preserve">NAYGN </w:t>
                  </w:r>
                  <w:r w:rsidR="0000269B">
                    <w:t>Board of Directors</w:t>
                  </w:r>
                </w:p>
                <w:p w14:paraId="7E0C281B" w14:textId="1846C756" w:rsidR="00FB3835" w:rsidRDefault="00FB3835" w:rsidP="00FB3835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President </w:t>
                  </w:r>
                  <w:r w:rsidR="00395CC5">
                    <w:t>–</w:t>
                  </w:r>
                  <w:r>
                    <w:t xml:space="preserve"> </w:t>
                  </w:r>
                  <w:r w:rsidR="00D933D3" w:rsidRPr="002618B9">
                    <w:rPr>
                      <w:b/>
                    </w:rPr>
                    <w:t>M</w:t>
                  </w:r>
                  <w:r w:rsidR="00395CC5">
                    <w:rPr>
                      <w:b/>
                    </w:rPr>
                    <w:t xml:space="preserve">atthew </w:t>
                  </w:r>
                  <w:proofErr w:type="spellStart"/>
                  <w:r w:rsidR="00395CC5">
                    <w:rPr>
                      <w:b/>
                    </w:rPr>
                    <w:t>Mairinger</w:t>
                  </w:r>
                  <w:proofErr w:type="spellEnd"/>
                </w:p>
                <w:p w14:paraId="6EB205BA" w14:textId="080C0D28" w:rsidR="00395CC5" w:rsidRPr="00395CC5" w:rsidRDefault="00FB3835" w:rsidP="009F7256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Vice President </w:t>
                  </w:r>
                  <w:r w:rsidR="002618B9">
                    <w:t>–</w:t>
                  </w:r>
                  <w:r>
                    <w:t xml:space="preserve"> </w:t>
                  </w:r>
                  <w:r w:rsidR="00395CC5" w:rsidRPr="00395CC5">
                    <w:rPr>
                      <w:b/>
                      <w:bCs/>
                    </w:rPr>
                    <w:t xml:space="preserve">Christy Fletcher </w:t>
                  </w:r>
                </w:p>
                <w:p w14:paraId="42E31459" w14:textId="5EF5DC93" w:rsidR="00FB3835" w:rsidRDefault="00FB3835" w:rsidP="009F7256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Past President </w:t>
                  </w:r>
                  <w:r w:rsidR="002618B9">
                    <w:t>–</w:t>
                  </w:r>
                  <w:r>
                    <w:t xml:space="preserve"> </w:t>
                  </w:r>
                  <w:r w:rsidR="00D933D3" w:rsidRPr="00395CC5">
                    <w:rPr>
                      <w:b/>
                    </w:rPr>
                    <w:t>A</w:t>
                  </w:r>
                  <w:r w:rsidR="00395CC5">
                    <w:rPr>
                      <w:b/>
                    </w:rPr>
                    <w:t>manda Lang</w:t>
                  </w:r>
                </w:p>
                <w:p w14:paraId="1C907E97" w14:textId="3CC212A8" w:rsidR="00FB3835" w:rsidRDefault="00FB3835" w:rsidP="00FB3835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Professional Development </w:t>
                  </w:r>
                  <w:r w:rsidR="004B5A86">
                    <w:t>Officer</w:t>
                  </w:r>
                  <w:r>
                    <w:t xml:space="preserve"> </w:t>
                  </w:r>
                  <w:r w:rsidR="002618B9">
                    <w:t>–</w:t>
                  </w:r>
                  <w:r>
                    <w:t xml:space="preserve"> </w:t>
                  </w:r>
                  <w:r w:rsidR="00395CC5">
                    <w:rPr>
                      <w:b/>
                    </w:rPr>
                    <w:t>Ce’Nedra Darragh</w:t>
                  </w:r>
                </w:p>
                <w:p w14:paraId="6E551BAD" w14:textId="77777777" w:rsidR="00FB3835" w:rsidRPr="00FB3835" w:rsidRDefault="00FB3835" w:rsidP="00FB3835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Public Information </w:t>
                  </w:r>
                  <w:r w:rsidR="004B5A86">
                    <w:t>Officer</w:t>
                  </w:r>
                  <w:r>
                    <w:t xml:space="preserve"> –</w:t>
                  </w:r>
                  <w:r w:rsidRPr="00FB3835">
                    <w:rPr>
                      <w:b/>
                    </w:rPr>
                    <w:t xml:space="preserve"> </w:t>
                  </w:r>
                </w:p>
                <w:p w14:paraId="5213BE39" w14:textId="7CEBDFD7" w:rsidR="00FB3835" w:rsidRDefault="00395CC5" w:rsidP="00FB3835">
                  <w:pPr>
                    <w:pStyle w:val="ListParagraph"/>
                    <w:ind w:left="393"/>
                  </w:pPr>
                  <w:r>
                    <w:rPr>
                      <w:b/>
                    </w:rPr>
                    <w:t xml:space="preserve">Katie Mitchell </w:t>
                  </w:r>
                </w:p>
                <w:p w14:paraId="5A756CA5" w14:textId="77777777" w:rsidR="00FB3835" w:rsidRDefault="00FB3835" w:rsidP="00FB3835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Communications </w:t>
                  </w:r>
                  <w:r w:rsidR="004B5A86">
                    <w:t>Officer</w:t>
                  </w:r>
                  <w:r>
                    <w:t xml:space="preserve"> – </w:t>
                  </w:r>
                </w:p>
                <w:p w14:paraId="65D5CAE8" w14:textId="6B6C83B0" w:rsidR="00C57E7C" w:rsidRDefault="00395CC5" w:rsidP="00FB3835">
                  <w:pPr>
                    <w:pStyle w:val="ListParagraph"/>
                    <w:ind w:left="393"/>
                  </w:pPr>
                  <w:r>
                    <w:rPr>
                      <w:b/>
                    </w:rPr>
                    <w:t>Ivey Wilson</w:t>
                  </w:r>
                </w:p>
                <w:p w14:paraId="55D625BC" w14:textId="20F6656F" w:rsidR="0000269B" w:rsidRDefault="0000269B" w:rsidP="0000269B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US Operating Officer – </w:t>
                  </w:r>
                  <w:r w:rsidR="00395CC5">
                    <w:rPr>
                      <w:b/>
                    </w:rPr>
                    <w:t>Lindsy Davis</w:t>
                  </w:r>
                </w:p>
                <w:p w14:paraId="13727604" w14:textId="77777777" w:rsidR="0000269B" w:rsidRDefault="0000269B" w:rsidP="0000269B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Canadian Operating Officer – </w:t>
                  </w:r>
                </w:p>
                <w:p w14:paraId="29262D54" w14:textId="0DC1496E" w:rsidR="0000269B" w:rsidRDefault="0000269B" w:rsidP="0000269B">
                  <w:pPr>
                    <w:pStyle w:val="ListParagraph"/>
                    <w:ind w:left="393"/>
                  </w:pPr>
                  <w:r w:rsidRPr="00FB3835">
                    <w:rPr>
                      <w:b/>
                    </w:rPr>
                    <w:t xml:space="preserve">Matthew </w:t>
                  </w:r>
                  <w:proofErr w:type="spellStart"/>
                  <w:r w:rsidR="00395CC5">
                    <w:rPr>
                      <w:b/>
                    </w:rPr>
                    <w:t>Przbylowski</w:t>
                  </w:r>
                  <w:proofErr w:type="spellEnd"/>
                  <w:r w:rsidR="00395CC5">
                    <w:rPr>
                      <w:b/>
                    </w:rPr>
                    <w:t xml:space="preserve"> </w:t>
                  </w:r>
                </w:p>
                <w:p w14:paraId="38A5B9FF" w14:textId="34F9902A" w:rsidR="00D933D3" w:rsidRPr="00D933D3" w:rsidRDefault="00FB3835" w:rsidP="009F654D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Treasurer </w:t>
                  </w:r>
                  <w:r w:rsidR="00565A62">
                    <w:t>–</w:t>
                  </w:r>
                  <w:r>
                    <w:t xml:space="preserve"> </w:t>
                  </w:r>
                  <w:r w:rsidR="00395CC5">
                    <w:rPr>
                      <w:b/>
                    </w:rPr>
                    <w:t>Brian Holman</w:t>
                  </w:r>
                </w:p>
                <w:p w14:paraId="48DD343E" w14:textId="77777777" w:rsidR="00D933D3" w:rsidRPr="00D933D3" w:rsidRDefault="00D933D3" w:rsidP="009F654D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 w:rsidRPr="00D933D3">
                    <w:t>DE&amp;I –</w:t>
                  </w:r>
                  <w:r>
                    <w:rPr>
                      <w:b/>
                    </w:rPr>
                    <w:t xml:space="preserve"> Sarah Davis</w:t>
                  </w:r>
                </w:p>
                <w:p w14:paraId="692A08BC" w14:textId="78E919A2" w:rsidR="009F654D" w:rsidRDefault="00D933D3" w:rsidP="009F654D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 w:rsidRPr="00D933D3">
                    <w:t>Technology Officer –</w:t>
                  </w:r>
                  <w:r>
                    <w:rPr>
                      <w:b/>
                    </w:rPr>
                    <w:t xml:space="preserve"> </w:t>
                  </w:r>
                  <w:r w:rsidR="00395CC5">
                    <w:rPr>
                      <w:b/>
                    </w:rPr>
                    <w:t xml:space="preserve">Michael Smyth </w:t>
                  </w:r>
                </w:p>
                <w:p w14:paraId="0C9E08D0" w14:textId="77777777" w:rsidR="00307EC9" w:rsidRDefault="00AC4DDB" w:rsidP="00365EBB">
                  <w:pPr>
                    <w:pStyle w:val="Heading2"/>
                  </w:pPr>
                  <w:r>
                    <w:t xml:space="preserve">Follow </w:t>
                  </w:r>
                  <w:proofErr w:type="gramStart"/>
                  <w:r>
                    <w:t>us</w:t>
                  </w:r>
                  <w:proofErr w:type="gramEnd"/>
                  <w:r w:rsidR="002618B9">
                    <w:rPr>
                      <w:b w:val="0"/>
                      <w:bCs w:val="0"/>
                    </w:rPr>
                    <w:t xml:space="preserve"> </w:t>
                  </w:r>
                </w:p>
                <w:p w14:paraId="25C4D859" w14:textId="77777777" w:rsidR="002618B9" w:rsidRDefault="00D66BD4" w:rsidP="002A3C9E">
                  <w:r>
                    <w:rPr>
                      <w:noProof/>
                      <w:lang w:val="en-CA" w:eastAsia="en-CA"/>
                    </w:rPr>
                    <w:drawing>
                      <wp:anchor distT="0" distB="0" distL="114300" distR="114300" simplePos="0" relativeHeight="251665408" behindDoc="0" locked="0" layoutInCell="1" allowOverlap="1" wp14:anchorId="6888E0D1" wp14:editId="21896738">
                        <wp:simplePos x="0" y="0"/>
                        <wp:positionH relativeFrom="column">
                          <wp:posOffset>-10549</wp:posOffset>
                        </wp:positionH>
                        <wp:positionV relativeFrom="paragraph">
                          <wp:posOffset>40251</wp:posOffset>
                        </wp:positionV>
                        <wp:extent cx="218050" cy="237249"/>
                        <wp:effectExtent l="0" t="0" r="0" b="0"/>
                        <wp:wrapNone/>
                        <wp:docPr id="10" name="Picture 10" descr="C:\Users\MAIRINGM\AppData\Local\Microsoft\Windows\INetCache\Content.MSO\9CB1E96C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MAIRINGM\AppData\Local\Microsoft\Windows\INetCache\Content.MSO\9CB1E96C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50" cy="237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t xml:space="preserve">       </w:t>
                  </w:r>
                  <w:r w:rsidR="00D95AD8">
                    <w:rPr>
                      <w:noProof/>
                      <w:lang w:val="en-CA" w:eastAsia="en-CA"/>
                    </w:rPr>
                    <w:drawing>
                      <wp:inline distT="0" distB="0" distL="0" distR="0" wp14:anchorId="6625A1F1" wp14:editId="60F403E6">
                        <wp:extent cx="285750" cy="285750"/>
                        <wp:effectExtent l="0" t="0" r="0" b="0"/>
                        <wp:docPr id="3" name="Picture 3">
                          <a:hlinkClick xmlns:a="http://schemas.openxmlformats.org/drawingml/2006/main" r:id="rId9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>
                                  <a:hlinkClick r:id="rId9"/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F654D">
                    <w:rPr>
                      <w:noProof/>
                      <w:lang w:val="en-CA" w:eastAsia="en-CA"/>
                    </w:rPr>
                    <w:drawing>
                      <wp:inline distT="0" distB="0" distL="0" distR="0" wp14:anchorId="4CC28998" wp14:editId="640ED43C">
                        <wp:extent cx="285750" cy="285750"/>
                        <wp:effectExtent l="0" t="0" r="0" b="0"/>
                        <wp:docPr id="2" name="Picture 2">
                          <a:hlinkClick xmlns:a="http://schemas.openxmlformats.org/drawingml/2006/main" r:id="rId11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>
                                  <a:hlinkClick r:id="rId11"/>
                                </pic:cNvPr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618B9">
                    <w:t xml:space="preserve"> </w:t>
                  </w:r>
                  <w:r w:rsidR="00D95AD8">
                    <w:t>@NA_YGN</w:t>
                  </w:r>
                  <w:r w:rsidR="002A3C9E">
                    <w:rPr>
                      <w:noProof/>
                      <w:lang w:val="en-CA" w:eastAsia="en-CA"/>
                    </w:rPr>
                    <w:drawing>
                      <wp:inline distT="0" distB="0" distL="0" distR="0" wp14:anchorId="5E256D66" wp14:editId="698F4376">
                        <wp:extent cx="285750" cy="285750"/>
                        <wp:effectExtent l="0" t="0" r="0" b="0"/>
                        <wp:docPr id="9" name="Picture 9">
                          <a:hlinkClick xmlns:a="http://schemas.openxmlformats.org/drawingml/2006/main" r:id="rId13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>
                                  <a:hlinkClick r:id="rId13"/>
                                </pic:cNvPr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A3C9E">
                    <w:t xml:space="preserve"> </w:t>
                  </w:r>
                  <w:proofErr w:type="spellStart"/>
                  <w:r w:rsidR="002A3C9E">
                    <w:t>TheNAYGN</w:t>
                  </w:r>
                  <w:proofErr w:type="spellEnd"/>
                  <w:r w:rsidR="002A3C9E">
                    <w:t xml:space="preserve">                      </w:t>
                  </w:r>
                </w:p>
                <w:p w14:paraId="0BAC9E6F" w14:textId="77777777" w:rsidR="00B43366" w:rsidRDefault="00B43366" w:rsidP="002618B9">
                  <w:pPr>
                    <w:jc w:val="center"/>
                  </w:pPr>
                  <w:r>
                    <w:br/>
                  </w:r>
                </w:p>
                <w:p w14:paraId="7846C277" w14:textId="77777777" w:rsidR="00B43366" w:rsidRDefault="00B43366" w:rsidP="00B43366"/>
              </w:tc>
            </w:tr>
            <w:tr w:rsidR="00307EC9" w14:paraId="4270CB33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73722A2C" w14:textId="77777777" w:rsidR="0000269B" w:rsidRDefault="002A3C9E">
                  <w:r w:rsidRPr="00FB7F58">
                    <w:rPr>
                      <w:rFonts w:ascii="Open Sans" w:hAnsi="Open Sans"/>
                      <w:noProof/>
                      <w:color w:val="2EA3F2"/>
                      <w:sz w:val="21"/>
                      <w:szCs w:val="21"/>
                      <w:lang w:val="en-CA" w:eastAsia="en-CA"/>
                    </w:rPr>
                    <w:drawing>
                      <wp:anchor distT="0" distB="0" distL="114300" distR="114300" simplePos="0" relativeHeight="251663360" behindDoc="0" locked="0" layoutInCell="1" allowOverlap="1" wp14:anchorId="5CE2D272" wp14:editId="2F49A37D">
                        <wp:simplePos x="0" y="0"/>
                        <wp:positionH relativeFrom="column">
                          <wp:posOffset>91440</wp:posOffset>
                        </wp:positionH>
                        <wp:positionV relativeFrom="paragraph">
                          <wp:posOffset>-299720</wp:posOffset>
                        </wp:positionV>
                        <wp:extent cx="2238375" cy="988060"/>
                        <wp:effectExtent l="0" t="0" r="9525" b="2540"/>
                        <wp:wrapNone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IRINGM\AppData\Local\Microsoft\Windows\INetCache\Content.Outlook\7JWQYA7U\2019 Core 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988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21"/>
                    <w:gridCol w:w="2354"/>
                  </w:tblGrid>
                  <w:tr w:rsidR="00307EC9" w14:paraId="5F3B4076" w14:textId="77777777" w:rsidTr="009F654D">
                    <w:tc>
                      <w:tcPr>
                        <w:tcW w:w="1221" w:type="dxa"/>
                        <w:tcBorders>
                          <w:top w:val="nil"/>
                        </w:tcBorders>
                        <w:vAlign w:val="center"/>
                      </w:tcPr>
                      <w:p w14:paraId="7DC8D084" w14:textId="77777777" w:rsidR="0000269B" w:rsidRDefault="0000269B" w:rsidP="001947E7">
                        <w:pPr>
                          <w:pStyle w:val="NoSpacing"/>
                        </w:pPr>
                      </w:p>
                      <w:p w14:paraId="1BF465F2" w14:textId="77777777" w:rsidR="00307EC9" w:rsidRPr="001947E7" w:rsidRDefault="0055661C" w:rsidP="001947E7">
                        <w:pPr>
                          <w:pStyle w:val="NoSpacing"/>
                        </w:pPr>
                        <w:r w:rsidRPr="0055661C"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04B04AF1" wp14:editId="3711CB93">
                              <wp:extent cx="758537" cy="695325"/>
                              <wp:effectExtent l="0" t="0" r="3810" b="0"/>
                              <wp:docPr id="5" name="Picture 5" descr="C:\Users\MAIRINGM\AppData\Local\Microsoft\Windows\INetCache\Content.Outlook\UX3NWF86\NAYGN logo - squa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IRINGM\AppData\Local\Microsoft\Windows\INetCache\Content.Outlook\UX3NWF86\NAYGN logo - squar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2337" cy="76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4" w:type="dxa"/>
                        <w:tcMar>
                          <w:left w:w="274" w:type="dxa"/>
                        </w:tcMar>
                      </w:tcPr>
                      <w:p w14:paraId="09F7B07C" w14:textId="77777777" w:rsidR="0000269B" w:rsidRDefault="0000269B">
                        <w:pPr>
                          <w:pStyle w:val="Company"/>
                        </w:pPr>
                      </w:p>
                      <w:p w14:paraId="7E3A4808" w14:textId="77777777" w:rsidR="0000269B" w:rsidRDefault="0000269B">
                        <w:pPr>
                          <w:pStyle w:val="Company"/>
                        </w:pPr>
                      </w:p>
                      <w:p w14:paraId="1CEA4395" w14:textId="77777777" w:rsidR="0000269B" w:rsidRDefault="002A3C9E">
                        <w:pPr>
                          <w:pStyle w:val="Company"/>
                        </w:pPr>
                        <w:r w:rsidRPr="002A3C9E">
                          <w:rPr>
                            <w:noProof/>
                            <w:lang w:val="en-CA" w:eastAsia="en-CA"/>
                          </w:rPr>
                          <w:drawing>
                            <wp:anchor distT="0" distB="0" distL="114300" distR="114300" simplePos="0" relativeHeight="251664384" behindDoc="1" locked="0" layoutInCell="1" allowOverlap="1" wp14:anchorId="7A37A5C3" wp14:editId="40BBA616">
                              <wp:simplePos x="0" y="0"/>
                              <wp:positionH relativeFrom="column">
                                <wp:posOffset>692396</wp:posOffset>
                              </wp:positionH>
                              <wp:positionV relativeFrom="paragraph">
                                <wp:posOffset>144268</wp:posOffset>
                              </wp:positionV>
                              <wp:extent cx="626745" cy="626745"/>
                              <wp:effectExtent l="0" t="0" r="1905" b="1905"/>
                              <wp:wrapTight wrapText="bothSides">
                                <wp:wrapPolygon edited="0">
                                  <wp:start x="0" y="0"/>
                                  <wp:lineTo x="0" y="21009"/>
                                  <wp:lineTo x="21009" y="21009"/>
                                  <wp:lineTo x="21009" y="0"/>
                                  <wp:lineTo x="0" y="0"/>
                                </wp:wrapPolygon>
                              </wp:wrapTight>
                              <wp:docPr id="8" name="Picture 8" descr="C:\Users\mairingm\OneDrive - Ontario Power Generation\My Pictures\qr-code (1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iringm\OneDrive - Ontario Power Generation\My Pictures\qr-code (1)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745" cy="626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622F7B86" w14:textId="77777777" w:rsidR="00AC4DDB" w:rsidRDefault="00AC4DDB" w:rsidP="002A3C9E">
                        <w:pPr>
                          <w:pStyle w:val="Company"/>
                        </w:pPr>
                      </w:p>
                      <w:p w14:paraId="52A2C00F" w14:textId="77777777" w:rsidR="002A3C9E" w:rsidRDefault="002A3C9E" w:rsidP="002A3C9E">
                        <w:pPr>
                          <w:pStyle w:val="Company"/>
                        </w:pPr>
                      </w:p>
                      <w:p w14:paraId="48AEED5E" w14:textId="77777777" w:rsidR="002A3C9E" w:rsidRDefault="002A3C9E" w:rsidP="002A3C9E">
                        <w:pPr>
                          <w:pStyle w:val="Company"/>
                        </w:pPr>
                      </w:p>
                      <w:p w14:paraId="79D51AE4" w14:textId="77777777" w:rsidR="002A3C9E" w:rsidRDefault="002A3C9E" w:rsidP="002A3C9E">
                        <w:pPr>
                          <w:pStyle w:val="Company"/>
                        </w:pPr>
                      </w:p>
                      <w:p w14:paraId="7F75A4AB" w14:textId="77777777" w:rsidR="002A3C9E" w:rsidRDefault="002A3C9E" w:rsidP="002A3C9E">
                        <w:pPr>
                          <w:pStyle w:val="Company"/>
                        </w:pPr>
                      </w:p>
                    </w:tc>
                  </w:tr>
                </w:tbl>
                <w:p w14:paraId="7F24D0F2" w14:textId="77777777" w:rsidR="00307EC9" w:rsidRDefault="00307EC9"/>
              </w:tc>
            </w:tr>
          </w:tbl>
          <w:p w14:paraId="7C3043F5" w14:textId="77777777"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3935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935"/>
            </w:tblGrid>
            <w:tr w:rsidR="00307EC9" w14:paraId="40BF2CF1" w14:textId="77777777" w:rsidTr="00B43366">
              <w:trPr>
                <w:trHeight w:hRule="exact" w:val="4615"/>
              </w:trPr>
              <w:tc>
                <w:tcPr>
                  <w:tcW w:w="5000" w:type="pct"/>
                </w:tcPr>
                <w:p w14:paraId="62AC0570" w14:textId="77777777" w:rsidR="00307EC9" w:rsidRDefault="00D95AD8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43DF1C1B" wp14:editId="79DF721B">
                        <wp:extent cx="2438400" cy="990600"/>
                        <wp:effectExtent l="0" t="0" r="0" b="0"/>
                        <wp:docPr id="29" name="Picture 29" descr="logo NAYG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logo NAYG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598834" w14:textId="77777777" w:rsidR="00B43366" w:rsidRDefault="00B43366"/>
                <w:p w14:paraId="11CB3006" w14:textId="77777777" w:rsidR="00B43366" w:rsidRPr="00B43366" w:rsidRDefault="00B43366" w:rsidP="00B43366">
                  <w:pPr>
                    <w:jc w:val="center"/>
                    <w:rPr>
                      <w:color w:val="auto"/>
                      <w:sz w:val="40"/>
                      <w:szCs w:val="40"/>
                    </w:rPr>
                  </w:pPr>
                  <w:r w:rsidRPr="00B43366">
                    <w:rPr>
                      <w:color w:val="auto"/>
                      <w:sz w:val="40"/>
                      <w:szCs w:val="40"/>
                    </w:rPr>
                    <w:t xml:space="preserve">North </w:t>
                  </w:r>
                  <w:proofErr w:type="gramStart"/>
                  <w:r w:rsidRPr="00B43366">
                    <w:rPr>
                      <w:color w:val="auto"/>
                      <w:sz w:val="40"/>
                      <w:szCs w:val="40"/>
                    </w:rPr>
                    <w:t xml:space="preserve">American </w:t>
                  </w:r>
                  <w:r>
                    <w:rPr>
                      <w:color w:val="auto"/>
                      <w:sz w:val="40"/>
                      <w:szCs w:val="40"/>
                    </w:rPr>
                    <w:t xml:space="preserve"> </w:t>
                  </w:r>
                  <w:r w:rsidRPr="00B43366">
                    <w:rPr>
                      <w:color w:val="auto"/>
                      <w:sz w:val="40"/>
                      <w:szCs w:val="40"/>
                    </w:rPr>
                    <w:t>Young</w:t>
                  </w:r>
                  <w:proofErr w:type="gramEnd"/>
                  <w:r w:rsidRPr="00B43366">
                    <w:rPr>
                      <w:color w:val="auto"/>
                      <w:sz w:val="40"/>
                      <w:szCs w:val="40"/>
                    </w:rPr>
                    <w:t xml:space="preserve"> Generation in Nuclear (NAYGN)</w:t>
                  </w:r>
                </w:p>
                <w:p w14:paraId="3AFE16D8" w14:textId="77777777" w:rsidR="00B43366" w:rsidRDefault="00B43366"/>
              </w:tc>
            </w:tr>
            <w:tr w:rsidR="00307EC9" w14:paraId="0E9DCF92" w14:textId="77777777" w:rsidTr="00B43366">
              <w:trPr>
                <w:trHeight w:hRule="exact" w:val="69"/>
              </w:trPr>
              <w:tc>
                <w:tcPr>
                  <w:tcW w:w="5000" w:type="pct"/>
                </w:tcPr>
                <w:p w14:paraId="012BF68A" w14:textId="77777777" w:rsidR="00307EC9" w:rsidRDefault="00307EC9"/>
              </w:tc>
            </w:tr>
            <w:tr w:rsidR="00307EC9" w14:paraId="0BBFC0F0" w14:textId="77777777" w:rsidTr="006E2687">
              <w:trPr>
                <w:trHeight w:hRule="exact" w:val="4272"/>
              </w:trPr>
              <w:tc>
                <w:tcPr>
                  <w:tcW w:w="5000" w:type="pct"/>
                  <w:shd w:val="clear" w:color="auto" w:fill="61BF1A"/>
                </w:tcPr>
                <w:p w14:paraId="5730D9CC" w14:textId="77777777" w:rsidR="006E2687" w:rsidRDefault="006E2687" w:rsidP="00B97718">
                  <w:pPr>
                    <w:pStyle w:val="Title"/>
                    <w:ind w:left="58" w:right="97"/>
                    <w:jc w:val="center"/>
                  </w:pPr>
                  <w:r>
                    <w:rPr>
                      <w:noProof/>
                      <w:lang w:val="en-CA"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614611CC" wp14:editId="755878B2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2108200</wp:posOffset>
                            </wp:positionV>
                            <wp:extent cx="2346960" cy="1403985"/>
                            <wp:effectExtent l="0" t="0" r="0" b="2540"/>
                            <wp:wrapNone/>
                            <wp:docPr id="30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46960" cy="140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23DDEDE" w14:textId="77777777" w:rsidR="002A3F53" w:rsidRPr="002A3F53" w:rsidRDefault="002A3F53" w:rsidP="006E2687">
                                        <w:pPr>
                                          <w:pStyle w:val="Heading1"/>
                                          <w:shd w:val="clear" w:color="auto" w:fill="61BF1A"/>
                                          <w:jc w:val="center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Step-by-Step Guide </w:t>
                                        </w:r>
                                        <w:r w:rsidR="00AC4DDB" w:rsidRPr="002A3F53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from</w:t>
                                        </w:r>
                                        <w:r w:rsidRPr="002A3F53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</w:t>
                                        </w:r>
                                        <w:r w:rsidR="00AC4DDB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an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I</w:t>
                                        </w:r>
                                        <w:r w:rsidRPr="002A3F53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dea </w:t>
                                        </w:r>
                                        <w:r w:rsidR="00AC4DDB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to</w:t>
                                        </w:r>
                                        <w:r w:rsidRPr="002A3F53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</w:t>
                                        </w:r>
                                        <w:r w:rsidR="00B97718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Your</w:t>
                                        </w:r>
                                        <w:r w:rsidRPr="002A3F53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O</w:t>
                                        </w:r>
                                        <w:r w:rsidRPr="002A3F53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pportunity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B79A916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.1pt;margin-top:166pt;width:184.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" filled="f" stroked="f">
                            <v:textbox style="mso-fit-shape-to-text:t">
                              <w:txbxContent>
                                <w:p w:rsidR="002A3F53" w:rsidRPr="002A3F53" w:rsidRDefault="002A3F53" w:rsidP="006E2687">
                                  <w:pPr>
                                    <w:pStyle w:val="Heading1"/>
                                    <w:shd w:val="clear" w:color="auto" w:fill="61BF1A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Step-by-Step Guide </w:t>
                                  </w:r>
                                  <w:r w:rsidR="00AC4DDB" w:rsidRPr="002A3F53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from</w:t>
                                  </w:r>
                                  <w:r w:rsidRPr="002A3F53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AC4DDB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an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I</w:t>
                                  </w:r>
                                  <w:r w:rsidRPr="002A3F53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dea </w:t>
                                  </w:r>
                                  <w:r w:rsidR="00AC4DDB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to</w:t>
                                  </w:r>
                                  <w:r w:rsidRPr="002A3F53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B97718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Your</w:t>
                                  </w:r>
                                  <w:r w:rsidRPr="002A3F53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O</w:t>
                                  </w:r>
                                  <w:r w:rsidRPr="002A3F53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pportunity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sdt>
                    <w:sdtPr>
                      <w:rPr>
                        <w:szCs w:val="56"/>
                      </w:rPr>
                      <w:alias w:val="Enter Company Name:"/>
                      <w:tag w:val="Enter Company Name:"/>
                      <w:id w:val="-2083982577"/>
                      <w:placeholder>
                        <w:docPart w:val="688D9864DED34FCA9574FBBA2178E371"/>
                      </w:placeholder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:text/>
                    </w:sdtPr>
                    <w:sdtEndPr/>
                    <w:sdtContent>
                      <w:r w:rsidR="0006233A">
                        <w:rPr>
                          <w:szCs w:val="56"/>
                        </w:rPr>
                        <w:t>How to Start A New LOCAL CHAPTER</w:t>
                      </w:r>
                    </w:sdtContent>
                  </w:sdt>
                </w:p>
                <w:p w14:paraId="08205093" w14:textId="77777777" w:rsidR="006E2687" w:rsidRDefault="006E2687" w:rsidP="006E2687"/>
                <w:p w14:paraId="5ABFD0F2" w14:textId="77777777" w:rsidR="00307EC9" w:rsidRPr="006E2687" w:rsidRDefault="006E2687" w:rsidP="006E2687">
                  <w:pPr>
                    <w:pStyle w:val="Heading1"/>
                  </w:pPr>
                  <w:r>
                    <w:tab/>
                  </w:r>
                </w:p>
              </w:tc>
            </w:tr>
            <w:tr w:rsidR="00307EC9" w14:paraId="41045A6B" w14:textId="77777777" w:rsidTr="006E2687">
              <w:trPr>
                <w:trHeight w:hRule="exact" w:val="1897"/>
              </w:trPr>
              <w:tc>
                <w:tcPr>
                  <w:tcW w:w="5000" w:type="pct"/>
                  <w:shd w:val="clear" w:color="auto" w:fill="61BF1A"/>
                  <w:vAlign w:val="bottom"/>
                </w:tcPr>
                <w:p w14:paraId="565975AD" w14:textId="77777777" w:rsidR="00307EC9" w:rsidRDefault="00307EC9" w:rsidP="00B43366">
                  <w:pPr>
                    <w:pStyle w:val="Subtitle"/>
                    <w:jc w:val="center"/>
                  </w:pPr>
                </w:p>
              </w:tc>
            </w:tr>
          </w:tbl>
          <w:p w14:paraId="5F0D9C47" w14:textId="77777777" w:rsidR="00307EC9" w:rsidRDefault="00307EC9"/>
        </w:tc>
      </w:tr>
      <w:tr w:rsidR="00307EC9" w14:paraId="02156C8A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01DA74BC" w14:textId="77777777" w:rsidR="00741129" w:rsidRPr="006E2687" w:rsidRDefault="00741129" w:rsidP="00741129">
            <w:pPr>
              <w:pStyle w:val="Heading1"/>
              <w:rPr>
                <w:rStyle w:val="Heading2Char"/>
                <w:b/>
                <w:bCs/>
                <w:color w:val="61BF1A"/>
                <w:sz w:val="42"/>
              </w:rPr>
            </w:pPr>
            <w:r w:rsidRPr="006E2687">
              <w:rPr>
                <w:b w:val="0"/>
                <w:bCs w:val="0"/>
                <w:color w:val="61BF1A"/>
              </w:rPr>
              <w:lastRenderedPageBreak/>
              <w:t>How can I find out more?</w:t>
            </w:r>
          </w:p>
          <w:p w14:paraId="34BCF7A3" w14:textId="77777777" w:rsidR="00741129" w:rsidRPr="007014C5" w:rsidRDefault="00741129" w:rsidP="00741129">
            <w:r>
              <w:t xml:space="preserve">With so many chapters out there already there’s a good chance you already have an NAYGN chapter near you! Visit </w:t>
            </w:r>
            <w:hyperlink r:id="rId19" w:history="1">
              <w:r w:rsidR="00D933D3" w:rsidRPr="00810E6B">
                <w:rPr>
                  <w:rStyle w:val="Hyperlink"/>
                </w:rPr>
                <w:t>https://naygn.org/chapters/chapter-list/</w:t>
              </w:r>
            </w:hyperlink>
            <w:r w:rsidR="00D933D3">
              <w:t xml:space="preserve"> </w:t>
            </w:r>
            <w:r>
              <w:t>to see a list of the chapters across North America as well as who is the chapter contact and who is the lead for that region.</w:t>
            </w:r>
          </w:p>
          <w:p w14:paraId="5074E98E" w14:textId="77777777" w:rsidR="00741129" w:rsidRPr="00D51551" w:rsidRDefault="00741129" w:rsidP="00D51551">
            <w:pPr>
              <w:pStyle w:val="Quote"/>
              <w:rPr>
                <w:rStyle w:val="QuoteChar"/>
                <w:i/>
                <w:iCs/>
                <w:color w:val="61BF1A"/>
              </w:rPr>
            </w:pPr>
            <w:r w:rsidRPr="00D51551">
              <w:rPr>
                <w:color w:val="61BF1A"/>
              </w:rPr>
              <w:t xml:space="preserve">“I love what </w:t>
            </w:r>
            <w:r w:rsidRPr="00BC4CF8">
              <w:rPr>
                <w:color w:val="61BF1A"/>
              </w:rPr>
              <w:t>NAYGN</w:t>
            </w:r>
            <w:r w:rsidRPr="00D51551">
              <w:rPr>
                <w:color w:val="61BF1A"/>
              </w:rPr>
              <w:t xml:space="preserve"> is doing but there are no chapters around me, what can I do?” Anonymous Adam</w:t>
            </w:r>
          </w:p>
          <w:p w14:paraId="3030C60D" w14:textId="77777777" w:rsidR="00741129" w:rsidRPr="0063311A" w:rsidRDefault="00741129" w:rsidP="00741129">
            <w:pPr>
              <w:pStyle w:val="Heading2"/>
              <w:rPr>
                <w:rStyle w:val="QuoteChar"/>
                <w:i w:val="0"/>
                <w:iCs w:val="0"/>
                <w:color w:val="352F25" w:themeColor="text2"/>
                <w:sz w:val="24"/>
              </w:rPr>
            </w:pPr>
            <w:r>
              <w:t>I found a chapter near me!</w:t>
            </w:r>
          </w:p>
          <w:p w14:paraId="5A2AB5EA" w14:textId="77777777" w:rsidR="00112107" w:rsidRPr="007126E6" w:rsidRDefault="00741129" w:rsidP="00741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HelveticaNeue" w:hAnsi="HelveticaNeue" w:cs="HelveticaNeue"/>
                <w:sz w:val="20"/>
                <w:szCs w:val="20"/>
                <w:lang w:val="en-CA"/>
              </w:rPr>
            </w:pPr>
            <w:r>
              <w:t xml:space="preserve">Awesome, life just got a whole lot easier for you friend. Some keen </w:t>
            </w:r>
            <w:proofErr w:type="gramStart"/>
            <w:r>
              <w:t>individual</w:t>
            </w:r>
            <w:proofErr w:type="gramEnd"/>
            <w:r>
              <w:t xml:space="preserve"> already saw the potential and made a chapter. Reach out to the chapter lead listed to find out how to get involved and register for free at </w:t>
            </w:r>
            <w:hyperlink r:id="rId20" w:history="1">
              <w:r w:rsidRPr="00A26E42">
                <w:rPr>
                  <w:rStyle w:val="Hyperlink"/>
                </w:rPr>
                <w:t>www.naygn.org/register</w:t>
              </w:r>
            </w:hyperlink>
            <w:r>
              <w:t xml:space="preserve"> under the applicable chapter.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3391C001" w14:textId="77777777" w:rsidR="00B3778E" w:rsidRPr="006E2687" w:rsidRDefault="00B3778E" w:rsidP="00B3778E">
            <w:pPr>
              <w:pStyle w:val="Heading1"/>
              <w:rPr>
                <w:color w:val="61BF1A"/>
              </w:rPr>
            </w:pPr>
            <w:r w:rsidRPr="006E2687">
              <w:rPr>
                <w:b w:val="0"/>
                <w:bCs w:val="0"/>
                <w:color w:val="61BF1A"/>
              </w:rPr>
              <w:t>How do I start a chapter?</w:t>
            </w:r>
          </w:p>
          <w:p w14:paraId="797FB2B6" w14:textId="77777777" w:rsidR="00B3778E" w:rsidRDefault="00B3778E" w:rsidP="00B3778E">
            <w:r>
              <w:t>Deep breaths here and we can get through this together. If you (or someone at your company/college/etc.) are interested in starting your very own Local NAYGN Chapter here is your step-by-step guide. There is no minimum requirement to start a chapter.</w:t>
            </w:r>
          </w:p>
          <w:p w14:paraId="32F7F3D8" w14:textId="77777777" w:rsidR="00B3778E" w:rsidRDefault="00B3778E" w:rsidP="00B3778E">
            <w:r>
              <w:t xml:space="preserve">1. Visit </w:t>
            </w:r>
            <w:hyperlink r:id="rId21" w:history="1">
              <w:r w:rsidR="006E2687" w:rsidRPr="00810E6B">
                <w:rPr>
                  <w:rStyle w:val="Hyperlink"/>
                </w:rPr>
                <w:t>http://naygn.org/start-a-chapter/</w:t>
              </w:r>
            </w:hyperlink>
            <w:r w:rsidR="006E2687">
              <w:t xml:space="preserve"> </w:t>
            </w:r>
            <w:r>
              <w:t>for great resources about starting a chapter.</w:t>
            </w:r>
          </w:p>
          <w:p w14:paraId="6D526588" w14:textId="77777777" w:rsidR="00B3778E" w:rsidRDefault="00B3778E" w:rsidP="00B3778E">
            <w:r>
              <w:t xml:space="preserve">2. Contact </w:t>
            </w:r>
            <w:hyperlink r:id="rId22" w:history="1">
              <w:r w:rsidRPr="00A26E42">
                <w:rPr>
                  <w:rStyle w:val="Hyperlink"/>
                </w:rPr>
                <w:t>Canada@naygn.org</w:t>
              </w:r>
            </w:hyperlink>
            <w:r>
              <w:t xml:space="preserve"> if in Canada or </w:t>
            </w:r>
            <w:hyperlink r:id="rId23" w:history="1">
              <w:r w:rsidRPr="00A26E42">
                <w:rPr>
                  <w:rStyle w:val="Hyperlink"/>
                </w:rPr>
                <w:t>USA@naygn.org</w:t>
              </w:r>
            </w:hyperlink>
            <w:r>
              <w:t xml:space="preserve"> if in America as well as </w:t>
            </w:r>
            <w:hyperlink r:id="rId24" w:history="1">
              <w:r w:rsidRPr="00A26E42">
                <w:rPr>
                  <w:rStyle w:val="Hyperlink"/>
                </w:rPr>
                <w:t>vp@naygn.org</w:t>
              </w:r>
            </w:hyperlink>
            <w:r>
              <w:t xml:space="preserve"> providing the chapter name, lead contact details for the chapter, company name (if applicable) and location of the chapter.</w:t>
            </w:r>
          </w:p>
          <w:p w14:paraId="0D0DF7DD" w14:textId="77777777" w:rsidR="00B3778E" w:rsidRDefault="00B3778E" w:rsidP="00B3778E">
            <w:r>
              <w:t>3. Your chapter will be added to the list of existing chapters, the chapter lead will be added to the NAYGN local chapter lead email distribution list</w:t>
            </w:r>
            <w:r w:rsidR="0006233A">
              <w:t>,</w:t>
            </w:r>
            <w:r>
              <w:t xml:space="preserve"> and your chapter will be added to the NAYGN metrics page.</w:t>
            </w:r>
          </w:p>
          <w:p w14:paraId="6BEA8AA9" w14:textId="77777777" w:rsidR="00307EC9" w:rsidRPr="0063311A" w:rsidRDefault="00741129" w:rsidP="00B3778E">
            <w:pPr>
              <w:pStyle w:val="NoSpacing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8259EB7" wp14:editId="2B6A8B1F">
                  <wp:extent cx="2400300" cy="723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ygn sign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68" b="28570"/>
                          <a:stretch/>
                        </pic:blipFill>
                        <pic:spPr bwMode="auto">
                          <a:xfrm>
                            <a:off x="0" y="0"/>
                            <a:ext cx="24003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p w14:paraId="1FD66A23" w14:textId="77777777" w:rsidR="00307EC9" w:rsidRPr="006E2687" w:rsidRDefault="00DA2DB8" w:rsidP="00DA2DB8">
            <w:pPr>
              <w:pStyle w:val="Heading1"/>
              <w:rPr>
                <w:color w:val="61BF1A"/>
              </w:rPr>
            </w:pPr>
            <w:r w:rsidRPr="006E2687">
              <w:rPr>
                <w:b w:val="0"/>
                <w:bCs w:val="0"/>
                <w:color w:val="61BF1A"/>
              </w:rPr>
              <w:t>How do I get my new chapter off the ground?</w:t>
            </w:r>
          </w:p>
          <w:p w14:paraId="7FB27430" w14:textId="77777777" w:rsidR="00DA2DB8" w:rsidRDefault="00DA2DB8" w:rsidP="00DA2DB8">
            <w:r>
              <w:t xml:space="preserve">1. </w:t>
            </w:r>
            <w:r w:rsidR="00212163">
              <w:t xml:space="preserve">Funding – there are no membership fees for NAYGN members so funding for the chapter comes from: fundraising at events or sponsorship. Email </w:t>
            </w:r>
            <w:hyperlink r:id="rId26" w:history="1">
              <w:r w:rsidR="00212163" w:rsidRPr="00A26E42">
                <w:rPr>
                  <w:rStyle w:val="Hyperlink"/>
                </w:rPr>
                <w:t>Treasurer@naygn.org</w:t>
              </w:r>
            </w:hyperlink>
            <w:r w:rsidR="00212163">
              <w:t xml:space="preserve"> for sample sponsorship letters. </w:t>
            </w:r>
          </w:p>
          <w:p w14:paraId="7C204D78" w14:textId="77777777" w:rsidR="00DA2DB8" w:rsidRDefault="00DA2DB8" w:rsidP="00DA2DB8">
            <w:r>
              <w:t xml:space="preserve">2. </w:t>
            </w:r>
            <w:r w:rsidR="00212163">
              <w:t>Organization structure –Do you want a rigid structure (chapter lead, vice lead, treasurer, communications chair, PD chair, PR chair, outreach chair, membership chair) or an informal structure? Will terms last 1, 2 or 3 years? How will voting take place going forward?</w:t>
            </w:r>
          </w:p>
          <w:p w14:paraId="7E48F47E" w14:textId="77777777" w:rsidR="00DA2DB8" w:rsidRDefault="00DA2DB8" w:rsidP="00DA2DB8">
            <w:r>
              <w:t xml:space="preserve">3. </w:t>
            </w:r>
            <w:r w:rsidR="00212163">
              <w:t>Membership list – to get started you will have to build a membership distribution list. This can be via email or through a Facebook or other medium. A kickoff event is a great way to build your network.</w:t>
            </w:r>
          </w:p>
          <w:p w14:paraId="4FD8885F" w14:textId="77777777" w:rsidR="00212163" w:rsidRDefault="00212163" w:rsidP="00DA2DB8">
            <w:r>
              <w:t>4. Events – Events can be: lunch and learns, facility tours, speaking seminars, community volunteer events, sporting games, etc. The NAYGN mission is broad and flexible!</w:t>
            </w:r>
          </w:p>
          <w:p w14:paraId="40F4956E" w14:textId="77777777" w:rsidR="00DA2DB8" w:rsidRPr="0063311A" w:rsidRDefault="00DA2DB8" w:rsidP="00DA2DB8"/>
        </w:tc>
      </w:tr>
    </w:tbl>
    <w:p w14:paraId="0AF199DE" w14:textId="77777777" w:rsidR="009915C8" w:rsidRDefault="009915C8" w:rsidP="00EE39D9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921C5" w14:textId="77777777" w:rsidR="003C175D" w:rsidRDefault="003C175D" w:rsidP="00BF6AFD">
      <w:pPr>
        <w:spacing w:after="0" w:line="240" w:lineRule="auto"/>
      </w:pPr>
      <w:r>
        <w:separator/>
      </w:r>
    </w:p>
  </w:endnote>
  <w:endnote w:type="continuationSeparator" w:id="0">
    <w:p w14:paraId="276FB96C" w14:textId="77777777" w:rsidR="003C175D" w:rsidRDefault="003C175D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6C9FE" w14:textId="77777777" w:rsidR="003C175D" w:rsidRDefault="003C175D" w:rsidP="00BF6AFD">
      <w:pPr>
        <w:spacing w:after="0" w:line="240" w:lineRule="auto"/>
      </w:pPr>
      <w:r>
        <w:separator/>
      </w:r>
    </w:p>
  </w:footnote>
  <w:footnote w:type="continuationSeparator" w:id="0">
    <w:p w14:paraId="60A42FF5" w14:textId="77777777" w:rsidR="003C175D" w:rsidRDefault="003C175D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1FC46BC"/>
    <w:multiLevelType w:val="hybridMultilevel"/>
    <w:tmpl w:val="FFA4CF08"/>
    <w:lvl w:ilvl="0" w:tplc="29F6165A">
      <w:numFmt w:val="bullet"/>
      <w:lvlText w:val="•"/>
      <w:lvlJc w:val="left"/>
      <w:pPr>
        <w:ind w:left="720" w:hanging="360"/>
      </w:pPr>
      <w:rPr>
        <w:rFonts w:ascii="HelveticaNeue" w:eastAsiaTheme="minorHAnsi" w:hAnsi="HelveticaNeue" w:cs="Helvetica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2010A86"/>
    <w:multiLevelType w:val="hybridMultilevel"/>
    <w:tmpl w:val="D1903D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64F49"/>
    <w:multiLevelType w:val="hybridMultilevel"/>
    <w:tmpl w:val="DC346C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189706">
    <w:abstractNumId w:val="9"/>
  </w:num>
  <w:num w:numId="2" w16cid:durableId="713577826">
    <w:abstractNumId w:val="9"/>
  </w:num>
  <w:num w:numId="3" w16cid:durableId="732048978">
    <w:abstractNumId w:val="9"/>
    <w:lvlOverride w:ilvl="0">
      <w:startOverride w:val="1"/>
    </w:lvlOverride>
  </w:num>
  <w:num w:numId="4" w16cid:durableId="9764875">
    <w:abstractNumId w:val="9"/>
    <w:lvlOverride w:ilvl="0">
      <w:startOverride w:val="1"/>
    </w:lvlOverride>
  </w:num>
  <w:num w:numId="5" w16cid:durableId="1764297714">
    <w:abstractNumId w:val="9"/>
    <w:lvlOverride w:ilvl="0">
      <w:startOverride w:val="1"/>
    </w:lvlOverride>
  </w:num>
  <w:num w:numId="6" w16cid:durableId="1064253818">
    <w:abstractNumId w:val="7"/>
  </w:num>
  <w:num w:numId="7" w16cid:durableId="2009823310">
    <w:abstractNumId w:val="6"/>
  </w:num>
  <w:num w:numId="8" w16cid:durableId="584071165">
    <w:abstractNumId w:val="5"/>
  </w:num>
  <w:num w:numId="9" w16cid:durableId="865869866">
    <w:abstractNumId w:val="4"/>
  </w:num>
  <w:num w:numId="10" w16cid:durableId="650325751">
    <w:abstractNumId w:val="8"/>
  </w:num>
  <w:num w:numId="11" w16cid:durableId="1061440332">
    <w:abstractNumId w:val="3"/>
  </w:num>
  <w:num w:numId="12" w16cid:durableId="1560558865">
    <w:abstractNumId w:val="2"/>
  </w:num>
  <w:num w:numId="13" w16cid:durableId="482702374">
    <w:abstractNumId w:val="1"/>
  </w:num>
  <w:num w:numId="14" w16cid:durableId="84615303">
    <w:abstractNumId w:val="0"/>
  </w:num>
  <w:num w:numId="15" w16cid:durableId="1736856551">
    <w:abstractNumId w:val="11"/>
  </w:num>
  <w:num w:numId="16" w16cid:durableId="1007753033">
    <w:abstractNumId w:val="12"/>
  </w:num>
  <w:num w:numId="17" w16cid:durableId="264654838">
    <w:abstractNumId w:val="13"/>
  </w:num>
  <w:num w:numId="18" w16cid:durableId="5088311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366"/>
    <w:rsid w:val="0000269B"/>
    <w:rsid w:val="0006233A"/>
    <w:rsid w:val="00112107"/>
    <w:rsid w:val="001372C8"/>
    <w:rsid w:val="001947E7"/>
    <w:rsid w:val="001D0847"/>
    <w:rsid w:val="00212163"/>
    <w:rsid w:val="00227118"/>
    <w:rsid w:val="00252DEF"/>
    <w:rsid w:val="0025581E"/>
    <w:rsid w:val="002618B9"/>
    <w:rsid w:val="002A3C9E"/>
    <w:rsid w:val="002A3F53"/>
    <w:rsid w:val="00307EC9"/>
    <w:rsid w:val="003406CF"/>
    <w:rsid w:val="00365EBB"/>
    <w:rsid w:val="00372067"/>
    <w:rsid w:val="00395CC5"/>
    <w:rsid w:val="003B391D"/>
    <w:rsid w:val="003C175D"/>
    <w:rsid w:val="00422379"/>
    <w:rsid w:val="0048634A"/>
    <w:rsid w:val="004B5A86"/>
    <w:rsid w:val="005259A3"/>
    <w:rsid w:val="005473B9"/>
    <w:rsid w:val="0055661C"/>
    <w:rsid w:val="0056054A"/>
    <w:rsid w:val="00565A62"/>
    <w:rsid w:val="00571D35"/>
    <w:rsid w:val="005E5178"/>
    <w:rsid w:val="0063311A"/>
    <w:rsid w:val="0068396D"/>
    <w:rsid w:val="006A2E06"/>
    <w:rsid w:val="006C321C"/>
    <w:rsid w:val="006D4E06"/>
    <w:rsid w:val="006E2687"/>
    <w:rsid w:val="007014C5"/>
    <w:rsid w:val="00710E02"/>
    <w:rsid w:val="007126E6"/>
    <w:rsid w:val="00741129"/>
    <w:rsid w:val="007647EF"/>
    <w:rsid w:val="00774BC5"/>
    <w:rsid w:val="007E3C3A"/>
    <w:rsid w:val="00824C96"/>
    <w:rsid w:val="0089764D"/>
    <w:rsid w:val="008B000B"/>
    <w:rsid w:val="0090321A"/>
    <w:rsid w:val="00960A60"/>
    <w:rsid w:val="009915C8"/>
    <w:rsid w:val="009F3198"/>
    <w:rsid w:val="009F654D"/>
    <w:rsid w:val="00A54316"/>
    <w:rsid w:val="00A769D1"/>
    <w:rsid w:val="00A85868"/>
    <w:rsid w:val="00A95BFB"/>
    <w:rsid w:val="00AB72BA"/>
    <w:rsid w:val="00AC4DDB"/>
    <w:rsid w:val="00AD5E87"/>
    <w:rsid w:val="00AD7341"/>
    <w:rsid w:val="00B16D26"/>
    <w:rsid w:val="00B3778E"/>
    <w:rsid w:val="00B43366"/>
    <w:rsid w:val="00B97718"/>
    <w:rsid w:val="00BA199A"/>
    <w:rsid w:val="00BB37E4"/>
    <w:rsid w:val="00BC4CF8"/>
    <w:rsid w:val="00BF6AFD"/>
    <w:rsid w:val="00C476E1"/>
    <w:rsid w:val="00C57E7C"/>
    <w:rsid w:val="00CD1DEA"/>
    <w:rsid w:val="00D27440"/>
    <w:rsid w:val="00D51551"/>
    <w:rsid w:val="00D66BD4"/>
    <w:rsid w:val="00D933D3"/>
    <w:rsid w:val="00D95AD8"/>
    <w:rsid w:val="00DA2DB8"/>
    <w:rsid w:val="00DB5D32"/>
    <w:rsid w:val="00E049D5"/>
    <w:rsid w:val="00E104C0"/>
    <w:rsid w:val="00EE0A38"/>
    <w:rsid w:val="00EE39D9"/>
    <w:rsid w:val="00F13948"/>
    <w:rsid w:val="00F65FF0"/>
    <w:rsid w:val="00F66B21"/>
    <w:rsid w:val="00F83409"/>
    <w:rsid w:val="00FA07B2"/>
    <w:rsid w:val="00FB3835"/>
    <w:rsid w:val="00FB7F5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23959525"/>
  <w15:docId w15:val="{7155B03A-C3EE-42F7-AB18-B1838BE0F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customStyle="1" w:styleId="GridTable1Light1">
    <w:name w:val="Grid Table 1 Light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customStyle="1" w:styleId="PlainTable11">
    <w:name w:val="Plain Table 1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9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0021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81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031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76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0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3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3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6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4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62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8526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7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5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21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056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21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8979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127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536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73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3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4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97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33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09283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4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685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80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1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5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4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6458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8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329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5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4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8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1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13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30016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56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6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49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TheNAYGN/" TargetMode="External"/><Relationship Id="rId18" Type="http://schemas.openxmlformats.org/officeDocument/2006/relationships/image" Target="media/image9.jpg"/><Relationship Id="rId26" Type="http://schemas.openxmlformats.org/officeDocument/2006/relationships/hyperlink" Target="mailto:Treasurer@naygn.or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aygn.org/start-a-chapter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naygn.org/register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na_ygn_ca" TargetMode="External"/><Relationship Id="rId24" Type="http://schemas.openxmlformats.org/officeDocument/2006/relationships/hyperlink" Target="mailto:vp@naygn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hyperlink" Target="mailto:USA@naygn.org" TargetMode="External"/><Relationship Id="rId28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hyperlink" Target="https://naygn.org/chapters/chapter-lis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na_ygn/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Canada@naygn.org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RINGM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EFEC5BC04C472EB5F2D478FC9EC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2E744-0274-4DB3-B022-1D68057B0D82}"/>
      </w:docPartPr>
      <w:docPartBody>
        <w:p w:rsidR="00EC1848" w:rsidRDefault="00980105">
          <w:pPr>
            <w:pStyle w:val="40EFEC5BC04C472EB5F2D478FC9EC040"/>
          </w:pPr>
          <w:r w:rsidRPr="00365EBB">
            <w:rPr>
              <w:rStyle w:val="PlaceholderText"/>
            </w:rPr>
            <w:t>Who We Are</w:t>
          </w:r>
        </w:p>
      </w:docPartBody>
    </w:docPart>
    <w:docPart>
      <w:docPartPr>
        <w:name w:val="688D9864DED34FCA9574FBBA2178E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96148-4F12-4AD0-A7A6-70F2343238F3}"/>
      </w:docPartPr>
      <w:docPartBody>
        <w:p w:rsidR="00EC1848" w:rsidRDefault="00980105">
          <w:pPr>
            <w:pStyle w:val="688D9864DED34FCA9574FBBA2178E371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37350936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105"/>
    <w:rsid w:val="003F147B"/>
    <w:rsid w:val="008447E9"/>
    <w:rsid w:val="00865E79"/>
    <w:rsid w:val="00952C05"/>
    <w:rsid w:val="00980105"/>
    <w:rsid w:val="00EC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1"/>
    <w:rsid w:val="008447E9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8447E9"/>
    <w:rPr>
      <w:color w:val="808080"/>
    </w:rPr>
  </w:style>
  <w:style w:type="paragraph" w:customStyle="1" w:styleId="40EFEC5BC04C472EB5F2D478FC9EC040">
    <w:name w:val="40EFEC5BC04C472EB5F2D478FC9EC040"/>
  </w:style>
  <w:style w:type="paragraph" w:customStyle="1" w:styleId="688D9864DED34FCA9574FBBA2178E371">
    <w:name w:val="688D9864DED34FCA9574FBBA2178E371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2</TotalTime>
  <Pages>2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Entergy Corporation</Company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MAIRINGER Matthew -NUCLEAR</dc:creator>
  <cp:keywords>How to Start A New LOCAL CHAPTER</cp:keywords>
  <cp:lastModifiedBy>MAIRINGER Matthew -NUCLSUSTAIN</cp:lastModifiedBy>
  <cp:revision>2</cp:revision>
  <cp:lastPrinted>2022-03-17T13:07:00Z</cp:lastPrinted>
  <dcterms:created xsi:type="dcterms:W3CDTF">2023-08-13T00:15:00Z</dcterms:created>
  <dcterms:modified xsi:type="dcterms:W3CDTF">2023-08-13T00:15:00Z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fc8383d6-8835-4200-a4fc-1770f5e9c0ac_Enabled">
    <vt:lpwstr>True</vt:lpwstr>
  </property>
  <property fmtid="{D5CDD505-2E9C-101B-9397-08002B2CF9AE}" pid="4" name="MSIP_Label_fc8383d6-8835-4200-a4fc-1770f5e9c0ac_SiteId">
    <vt:lpwstr>962f21cf-93ea-449f-99bf-402e2b2987b2</vt:lpwstr>
  </property>
  <property fmtid="{D5CDD505-2E9C-101B-9397-08002B2CF9AE}" pid="5" name="MSIP_Label_fc8383d6-8835-4200-a4fc-1770f5e9c0ac_Owner">
    <vt:lpwstr>matthew.mairinger@opg.com</vt:lpwstr>
  </property>
  <property fmtid="{D5CDD505-2E9C-101B-9397-08002B2CF9AE}" pid="6" name="MSIP_Label_fc8383d6-8835-4200-a4fc-1770f5e9c0ac_SetDate">
    <vt:lpwstr>2018-11-19T16:29:42.6771270Z</vt:lpwstr>
  </property>
  <property fmtid="{D5CDD505-2E9C-101B-9397-08002B2CF9AE}" pid="7" name="MSIP_Label_fc8383d6-8835-4200-a4fc-1770f5e9c0ac_Name">
    <vt:lpwstr>General</vt:lpwstr>
  </property>
  <property fmtid="{D5CDD505-2E9C-101B-9397-08002B2CF9AE}" pid="8" name="MSIP_Label_fc8383d6-8835-4200-a4fc-1770f5e9c0ac_Application">
    <vt:lpwstr>Microsoft Azure Information Protection</vt:lpwstr>
  </property>
  <property fmtid="{D5CDD505-2E9C-101B-9397-08002B2CF9AE}" pid="9" name="MSIP_Label_fc8383d6-8835-4200-a4fc-1770f5e9c0ac_Extended_MSFT_Method">
    <vt:lpwstr>Automatic</vt:lpwstr>
  </property>
  <property fmtid="{D5CDD505-2E9C-101B-9397-08002B2CF9AE}" pid="10" name="Sensitivity">
    <vt:lpwstr>General</vt:lpwstr>
  </property>
</Properties>
</file>