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269EB215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7A28062E" w14:textId="77777777" w:rsidR="00741129" w:rsidRDefault="00FC4ECC" w:rsidP="00741129">
            <w:pPr>
              <w:pStyle w:val="Caption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40F6944" wp14:editId="71C0B9ED">
                  <wp:extent cx="2441575" cy="17614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1129">
              <w:t xml:space="preserve">Currently over 100 Chapters across the US, Canada, and Mexico. </w:t>
            </w:r>
          </w:p>
          <w:p w14:paraId="6C820A4B" w14:textId="77777777" w:rsidR="00741129" w:rsidRPr="00FC4ECC" w:rsidRDefault="00741129" w:rsidP="00FC4ECC">
            <w:pPr>
              <w:pStyle w:val="Heading1"/>
              <w:rPr>
                <w:rStyle w:val="Heading1Char"/>
                <w:b/>
                <w:bCs/>
                <w:color w:val="61BF1A"/>
              </w:rPr>
            </w:pPr>
            <w:r w:rsidRPr="00FC4ECC">
              <w:rPr>
                <w:b w:val="0"/>
                <w:bCs w:val="0"/>
                <w:color w:val="61BF1A"/>
              </w:rPr>
              <w:t xml:space="preserve">What is </w:t>
            </w:r>
            <w:proofErr w:type="gramStart"/>
            <w:r w:rsidRPr="00FC4ECC">
              <w:rPr>
                <w:b w:val="0"/>
                <w:bCs w:val="0"/>
                <w:color w:val="61BF1A"/>
              </w:rPr>
              <w:t>NAYGN</w:t>
            </w:r>
            <w:proofErr w:type="gramEnd"/>
          </w:p>
          <w:p w14:paraId="53D1DB8D" w14:textId="77777777" w:rsidR="00741129" w:rsidRPr="00AC4DDB" w:rsidRDefault="00741129" w:rsidP="00741129">
            <w:r w:rsidRPr="00AC4DDB">
              <w:t xml:space="preserve">NAYGN is a non-profit organization which </w:t>
            </w:r>
            <w:r w:rsidR="00BB37E4">
              <w:t xml:space="preserve">provides </w:t>
            </w:r>
            <w:r w:rsidRPr="00AC4DDB">
              <w:t>opportunities for a young gener</w:t>
            </w:r>
            <w:r w:rsidR="00BB37E4">
              <w:t xml:space="preserve">ation of nuclear enthusiasts </w:t>
            </w:r>
            <w:r w:rsidRPr="00AC4DDB">
              <w:t xml:space="preserve">to develop strong leadership and professional skills, create life-long connections, </w:t>
            </w:r>
            <w:proofErr w:type="gramStart"/>
            <w:r w:rsidRPr="00AC4DDB">
              <w:t>engage</w:t>
            </w:r>
            <w:proofErr w:type="gramEnd"/>
            <w:r w:rsidRPr="00AC4DDB">
              <w:t xml:space="preserve"> and inform the public, and inspire today’s nuclear technology professionals to meet the challenges of the 21st century. NAYGN was established in 1999 and now consists of 100+ chapters across North America. The four cornerstones are: professional development, public relations, community outreach a</w:t>
            </w:r>
            <w:r>
              <w:t>nd m</w:t>
            </w:r>
            <w:r w:rsidRPr="00AC4DDB">
              <w:t xml:space="preserve">embership/networking. </w:t>
            </w:r>
          </w:p>
          <w:p w14:paraId="34E09740" w14:textId="77777777" w:rsidR="00741129" w:rsidRPr="00FC4ECC" w:rsidRDefault="00741129" w:rsidP="00741129">
            <w:pPr>
              <w:pStyle w:val="Heading1"/>
              <w:rPr>
                <w:rStyle w:val="Heading1Char"/>
                <w:b/>
                <w:bCs/>
                <w:color w:val="61BF1A"/>
              </w:rPr>
            </w:pPr>
            <w:r w:rsidRPr="00FC4ECC">
              <w:rPr>
                <w:b w:val="0"/>
                <w:bCs w:val="0"/>
                <w:color w:val="61BF1A"/>
              </w:rPr>
              <w:t>Benefits of NAYGN</w:t>
            </w:r>
          </w:p>
          <w:p w14:paraId="271742BA" w14:textId="77777777" w:rsidR="00741129" w:rsidRDefault="00741129" w:rsidP="0074112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cs="HelveticaNeue"/>
                <w:lang w:val="en-CA"/>
              </w:rPr>
            </w:pPr>
            <w:r w:rsidRPr="00AC4DDB">
              <w:rPr>
                <w:rFonts w:cs="HelveticaNeue"/>
                <w:lang w:val="en-CA"/>
              </w:rPr>
              <w:t xml:space="preserve">Inform and educate the general population about nuclear science and </w:t>
            </w:r>
            <w:proofErr w:type="gramStart"/>
            <w:r w:rsidRPr="00AC4DDB">
              <w:rPr>
                <w:rFonts w:cs="HelveticaNeue"/>
                <w:lang w:val="en-CA"/>
              </w:rPr>
              <w:t>technology;</w:t>
            </w:r>
            <w:proofErr w:type="gramEnd"/>
            <w:r w:rsidRPr="00AC4DDB">
              <w:rPr>
                <w:rFonts w:cs="HelveticaNeue"/>
                <w:lang w:val="en-CA"/>
              </w:rPr>
              <w:t xml:space="preserve"> </w:t>
            </w:r>
          </w:p>
          <w:p w14:paraId="42679031" w14:textId="77777777" w:rsidR="00307EC9" w:rsidRPr="00741129" w:rsidRDefault="00741129" w:rsidP="00741129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cs="HelveticaNeue"/>
                <w:lang w:val="en-CA"/>
              </w:rPr>
            </w:pPr>
            <w:r w:rsidRPr="00741129">
              <w:rPr>
                <w:rFonts w:cs="HelveticaNeue"/>
                <w:lang w:val="en-CA"/>
              </w:rPr>
              <w:t>Provide a forum for the professional development of its membership.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7690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  <w:gridCol w:w="3845"/>
            </w:tblGrid>
            <w:tr w:rsidR="00FC4ECC" w14:paraId="416E55E1" w14:textId="77777777" w:rsidTr="00524898">
              <w:trPr>
                <w:trHeight w:hRule="exact" w:val="8064"/>
              </w:trPr>
              <w:tc>
                <w:tcPr>
                  <w:tcW w:w="2500" w:type="pct"/>
                </w:tcPr>
                <w:p w14:paraId="1A13919A" w14:textId="77777777" w:rsidR="00FC4ECC" w:rsidRPr="00365EBB" w:rsidRDefault="000A204D" w:rsidP="00FC4ECC">
                  <w:pPr>
                    <w:pStyle w:val="Heading1"/>
                  </w:pPr>
                  <w:sdt>
                    <w:sdtPr>
                      <w:alias w:val="Enter Heading 1:"/>
                      <w:tag w:val="Enter Heading 1:"/>
                      <w:id w:val="-2122054426"/>
                      <w:placeholder>
                        <w:docPart w:val="00104F566D2C464391190E38C7E13759"/>
                      </w:placeholder>
                      <w:temporary/>
                      <w:showingPlcHdr/>
                    </w:sdtPr>
                    <w:sdtEndPr/>
                    <w:sdtContent>
                      <w:r w:rsidR="00FC4ECC" w:rsidRPr="006E2687">
                        <w:rPr>
                          <w:rStyle w:val="PlaceholderText"/>
                          <w:color w:val="9CCE76"/>
                        </w:rPr>
                        <w:t>Who We Are</w:t>
                      </w:r>
                    </w:sdtContent>
                  </w:sdt>
                </w:p>
                <w:p w14:paraId="7BC586B3" w14:textId="77777777" w:rsidR="00FC4ECC" w:rsidRDefault="00FC4ECC" w:rsidP="00FC4ECC">
                  <w:pPr>
                    <w:pStyle w:val="Heading2"/>
                  </w:pPr>
                  <w:r>
                    <w:t>NAYGN Board of Directors</w:t>
                  </w:r>
                </w:p>
                <w:p w14:paraId="63CD8559" w14:textId="583DC746" w:rsidR="00FC4ECC" w:rsidRDefault="00FC4ECC" w:rsidP="00FC4ECC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President </w:t>
                  </w:r>
                  <w:r w:rsidR="00172837">
                    <w:t>–</w:t>
                  </w:r>
                  <w:r>
                    <w:t xml:space="preserve"> </w:t>
                  </w:r>
                  <w:r w:rsidRPr="002618B9">
                    <w:rPr>
                      <w:b/>
                    </w:rPr>
                    <w:t>M</w:t>
                  </w:r>
                  <w:r w:rsidR="00172837">
                    <w:rPr>
                      <w:b/>
                    </w:rPr>
                    <w:t xml:space="preserve">atthew </w:t>
                  </w:r>
                  <w:proofErr w:type="spellStart"/>
                  <w:r w:rsidR="00172837">
                    <w:rPr>
                      <w:b/>
                    </w:rPr>
                    <w:t>Mairinger</w:t>
                  </w:r>
                  <w:proofErr w:type="spellEnd"/>
                  <w:r w:rsidR="00172837">
                    <w:rPr>
                      <w:b/>
                    </w:rPr>
                    <w:t xml:space="preserve"> </w:t>
                  </w:r>
                </w:p>
                <w:p w14:paraId="5E819F24" w14:textId="70C105E4" w:rsidR="00FC4ECC" w:rsidRDefault="00FC4ECC" w:rsidP="00FC4ECC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Vice President – </w:t>
                  </w:r>
                  <w:r w:rsidR="00172837">
                    <w:rPr>
                      <w:b/>
                    </w:rPr>
                    <w:t>Christy Fletcher</w:t>
                  </w:r>
                </w:p>
                <w:p w14:paraId="2DC312ED" w14:textId="576B7F26" w:rsidR="00FC4ECC" w:rsidRDefault="00FC4ECC" w:rsidP="00FC4ECC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Past President – </w:t>
                  </w:r>
                  <w:r w:rsidR="00172837">
                    <w:rPr>
                      <w:b/>
                    </w:rPr>
                    <w:t xml:space="preserve">Amanda Lang </w:t>
                  </w:r>
                </w:p>
                <w:p w14:paraId="2FB9E8B0" w14:textId="3498967D" w:rsidR="00FC4ECC" w:rsidRDefault="00FC4ECC" w:rsidP="00FC4ECC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Professional Development Officer – </w:t>
                  </w:r>
                  <w:r w:rsidR="00172837">
                    <w:rPr>
                      <w:b/>
                    </w:rPr>
                    <w:t xml:space="preserve">Ce’Nedra Darragh </w:t>
                  </w:r>
                </w:p>
                <w:p w14:paraId="0A207292" w14:textId="77777777" w:rsidR="00FC4ECC" w:rsidRPr="00FB3835" w:rsidRDefault="00FC4ECC" w:rsidP="00FC4ECC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>Public Information Officer –</w:t>
                  </w:r>
                  <w:r w:rsidRPr="00FB3835">
                    <w:rPr>
                      <w:b/>
                    </w:rPr>
                    <w:t xml:space="preserve"> </w:t>
                  </w:r>
                </w:p>
                <w:p w14:paraId="19D7FB38" w14:textId="4D3FEB64" w:rsidR="00FC4ECC" w:rsidRDefault="00172837" w:rsidP="00FC4ECC">
                  <w:pPr>
                    <w:pStyle w:val="ListParagraph"/>
                    <w:ind w:left="393"/>
                  </w:pPr>
                  <w:r>
                    <w:rPr>
                      <w:b/>
                    </w:rPr>
                    <w:t xml:space="preserve">Katie Mitchell </w:t>
                  </w:r>
                </w:p>
                <w:p w14:paraId="0DCD6552" w14:textId="77777777" w:rsidR="00FC4ECC" w:rsidRDefault="00FC4ECC" w:rsidP="00FC4ECC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Communications Officer – </w:t>
                  </w:r>
                </w:p>
                <w:p w14:paraId="1BB4A354" w14:textId="305A3BA6" w:rsidR="00FC4ECC" w:rsidRDefault="00172837" w:rsidP="00FC4ECC">
                  <w:pPr>
                    <w:pStyle w:val="ListParagraph"/>
                    <w:ind w:left="393"/>
                  </w:pPr>
                  <w:r>
                    <w:rPr>
                      <w:b/>
                    </w:rPr>
                    <w:t xml:space="preserve">Ivey Wilson </w:t>
                  </w:r>
                </w:p>
                <w:p w14:paraId="7BEA8B41" w14:textId="03E95CF0" w:rsidR="00FC4ECC" w:rsidRDefault="00FC4ECC" w:rsidP="00FC4ECC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US Operating Officer – </w:t>
                  </w:r>
                  <w:r w:rsidR="00172837">
                    <w:rPr>
                      <w:b/>
                    </w:rPr>
                    <w:t>Lindsy Davis</w:t>
                  </w:r>
                </w:p>
                <w:p w14:paraId="6FED303A" w14:textId="77777777" w:rsidR="00FC4ECC" w:rsidRDefault="00FC4ECC" w:rsidP="00FC4ECC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Canadian Operating Officer – </w:t>
                  </w:r>
                </w:p>
                <w:p w14:paraId="79600565" w14:textId="6DAAF8B6" w:rsidR="00FC4ECC" w:rsidRDefault="00FC4ECC" w:rsidP="00FC4ECC">
                  <w:pPr>
                    <w:pStyle w:val="ListParagraph"/>
                    <w:ind w:left="393"/>
                  </w:pPr>
                  <w:r w:rsidRPr="00FB3835">
                    <w:rPr>
                      <w:b/>
                    </w:rPr>
                    <w:t xml:space="preserve">Matthew </w:t>
                  </w:r>
                  <w:proofErr w:type="spellStart"/>
                  <w:r w:rsidR="00172837">
                    <w:rPr>
                      <w:b/>
                    </w:rPr>
                    <w:t>Przbylowski</w:t>
                  </w:r>
                  <w:proofErr w:type="spellEnd"/>
                  <w:r w:rsidR="00172837">
                    <w:rPr>
                      <w:b/>
                    </w:rPr>
                    <w:t xml:space="preserve"> </w:t>
                  </w:r>
                </w:p>
                <w:p w14:paraId="73BBFC48" w14:textId="43761179" w:rsidR="00FC4ECC" w:rsidRPr="00D933D3" w:rsidRDefault="00FC4ECC" w:rsidP="00FC4ECC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>
                    <w:t xml:space="preserve">Treasurer – </w:t>
                  </w:r>
                  <w:r w:rsidR="00172837">
                    <w:rPr>
                      <w:b/>
                    </w:rPr>
                    <w:t>Brian Holman</w:t>
                  </w:r>
                </w:p>
                <w:p w14:paraId="0DCA5B75" w14:textId="77777777" w:rsidR="00FC4ECC" w:rsidRPr="00D933D3" w:rsidRDefault="00FC4ECC" w:rsidP="00FC4ECC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 w:rsidRPr="00D933D3">
                    <w:t>DE&amp;I –</w:t>
                  </w:r>
                  <w:r>
                    <w:rPr>
                      <w:b/>
                    </w:rPr>
                    <w:t xml:space="preserve"> Sarah Davis</w:t>
                  </w:r>
                </w:p>
                <w:p w14:paraId="27235060" w14:textId="4444CC0A" w:rsidR="00FC4ECC" w:rsidRDefault="00FC4ECC" w:rsidP="00FC4ECC">
                  <w:pPr>
                    <w:pStyle w:val="ListParagraph"/>
                    <w:numPr>
                      <w:ilvl w:val="0"/>
                      <w:numId w:val="16"/>
                    </w:numPr>
                    <w:ind w:left="393"/>
                  </w:pPr>
                  <w:r w:rsidRPr="00D933D3">
                    <w:t>Technology Officer –</w:t>
                  </w:r>
                  <w:r>
                    <w:rPr>
                      <w:b/>
                    </w:rPr>
                    <w:t xml:space="preserve"> </w:t>
                  </w:r>
                  <w:r w:rsidR="00172837">
                    <w:rPr>
                      <w:b/>
                    </w:rPr>
                    <w:t xml:space="preserve">Michael Smyth </w:t>
                  </w:r>
                </w:p>
                <w:p w14:paraId="10CF478C" w14:textId="77777777" w:rsidR="00FC4ECC" w:rsidRDefault="00FC4ECC" w:rsidP="00FC4ECC">
                  <w:pPr>
                    <w:pStyle w:val="Heading2"/>
                  </w:pPr>
                  <w:r>
                    <w:t xml:space="preserve">Follow </w:t>
                  </w:r>
                  <w:proofErr w:type="gramStart"/>
                  <w:r>
                    <w:t>us</w:t>
                  </w:r>
                  <w:proofErr w:type="gramEnd"/>
                  <w:r>
                    <w:rPr>
                      <w:b w:val="0"/>
                      <w:bCs w:val="0"/>
                    </w:rPr>
                    <w:t xml:space="preserve"> </w:t>
                  </w:r>
                </w:p>
                <w:p w14:paraId="7AF88313" w14:textId="77777777" w:rsidR="00FC4ECC" w:rsidRDefault="00FC4ECC" w:rsidP="00FC4ECC">
                  <w:r>
                    <w:rPr>
                      <w:noProof/>
                      <w:lang w:val="en-CA" w:eastAsia="en-CA"/>
                    </w:rPr>
                    <w:drawing>
                      <wp:anchor distT="0" distB="0" distL="114300" distR="114300" simplePos="0" relativeHeight="251666432" behindDoc="0" locked="0" layoutInCell="1" allowOverlap="1" wp14:anchorId="6E464139" wp14:editId="608A302E">
                        <wp:simplePos x="0" y="0"/>
                        <wp:positionH relativeFrom="column">
                          <wp:posOffset>-10549</wp:posOffset>
                        </wp:positionH>
                        <wp:positionV relativeFrom="paragraph">
                          <wp:posOffset>40251</wp:posOffset>
                        </wp:positionV>
                        <wp:extent cx="218050" cy="237249"/>
                        <wp:effectExtent l="0" t="0" r="0" b="0"/>
                        <wp:wrapNone/>
                        <wp:docPr id="10" name="Picture 10" descr="C:\Users\MAIRINGM\AppData\Local\Microsoft\Windows\INetCache\Content.MSO\9CB1E96C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MAIRINGM\AppData\Local\Microsoft\Windows\INetCache\Content.MSO\9CB1E96C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50" cy="237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softEdge rad="0"/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t xml:space="preserve">       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18411AA6" wp14:editId="03A22FAE">
                        <wp:extent cx="285750" cy="285750"/>
                        <wp:effectExtent l="0" t="0" r="0" b="0"/>
                        <wp:docPr id="3" name="Picture 3">
                          <a:hlinkClick xmlns:a="http://schemas.openxmlformats.org/drawingml/2006/main" r:id="rId9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>
                                  <a:hlinkClick r:id="rId9"/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14A81E5C" wp14:editId="61E763E4">
                        <wp:extent cx="285750" cy="285750"/>
                        <wp:effectExtent l="0" t="0" r="0" b="0"/>
                        <wp:docPr id="2" name="Picture 2">
                          <a:hlinkClick xmlns:a="http://schemas.openxmlformats.org/drawingml/2006/main" r:id="rId11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>
                                  <a:hlinkClick r:id="rId11"/>
                                </pic:cNvPr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@NA_YGN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10A170EA" wp14:editId="09CC9DF0">
                        <wp:extent cx="285750" cy="285750"/>
                        <wp:effectExtent l="0" t="0" r="0" b="0"/>
                        <wp:docPr id="9" name="Picture 9">
                          <a:hlinkClick xmlns:a="http://schemas.openxmlformats.org/drawingml/2006/main" r:id="rId13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>
                                  <a:hlinkClick r:id="rId13"/>
                                </pic:cNvPr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proofErr w:type="spellStart"/>
                  <w:r>
                    <w:t>TheNAYGN</w:t>
                  </w:r>
                  <w:proofErr w:type="spellEnd"/>
                  <w:r>
                    <w:t xml:space="preserve">                      </w:t>
                  </w:r>
                </w:p>
                <w:p w14:paraId="2AC9591A" w14:textId="77777777" w:rsidR="00FC4ECC" w:rsidRDefault="00FC4ECC" w:rsidP="00FC4ECC">
                  <w:pPr>
                    <w:jc w:val="center"/>
                  </w:pPr>
                  <w:r>
                    <w:br/>
                  </w:r>
                </w:p>
                <w:p w14:paraId="096C1530" w14:textId="77777777" w:rsidR="00FC4ECC" w:rsidRDefault="00FC4ECC" w:rsidP="00FC4ECC"/>
              </w:tc>
              <w:tc>
                <w:tcPr>
                  <w:tcW w:w="2500" w:type="pct"/>
                </w:tcPr>
                <w:p w14:paraId="127584A4" w14:textId="77777777" w:rsidR="00FC4ECC" w:rsidRDefault="00FC4ECC" w:rsidP="00FC4ECC"/>
              </w:tc>
            </w:tr>
            <w:tr w:rsidR="00FC4ECC" w14:paraId="4E2466AB" w14:textId="77777777" w:rsidTr="00131373">
              <w:trPr>
                <w:trHeight w:hRule="exact" w:val="2880"/>
              </w:trPr>
              <w:tc>
                <w:tcPr>
                  <w:tcW w:w="2500" w:type="pct"/>
                  <w:vAlign w:val="bottom"/>
                </w:tcPr>
                <w:p w14:paraId="40E16B76" w14:textId="77777777" w:rsidR="00FC4ECC" w:rsidRDefault="00FC4ECC" w:rsidP="00FC4ECC">
                  <w:r w:rsidRPr="00FB7F58">
                    <w:rPr>
                      <w:rFonts w:ascii="Open Sans" w:hAnsi="Open Sans"/>
                      <w:noProof/>
                      <w:color w:val="2EA3F2"/>
                      <w:sz w:val="21"/>
                      <w:szCs w:val="21"/>
                      <w:lang w:val="en-CA" w:eastAsia="en-CA"/>
                    </w:rPr>
                    <w:drawing>
                      <wp:anchor distT="0" distB="0" distL="114300" distR="114300" simplePos="0" relativeHeight="251667456" behindDoc="0" locked="0" layoutInCell="1" allowOverlap="1" wp14:anchorId="1C756B0C" wp14:editId="26EEB3AA">
                        <wp:simplePos x="0" y="0"/>
                        <wp:positionH relativeFrom="column">
                          <wp:posOffset>91440</wp:posOffset>
                        </wp:positionH>
                        <wp:positionV relativeFrom="paragraph">
                          <wp:posOffset>-299720</wp:posOffset>
                        </wp:positionV>
                        <wp:extent cx="2238375" cy="988060"/>
                        <wp:effectExtent l="0" t="0" r="9525" b="2540"/>
                        <wp:wrapNone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IRINGM\AppData\Local\Microsoft\Windows\INetCache\Content.Outlook\7JWQYA7U\2019 Core 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988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21"/>
                    <w:gridCol w:w="2354"/>
                  </w:tblGrid>
                  <w:tr w:rsidR="00FC4ECC" w14:paraId="346381CE" w14:textId="77777777" w:rsidTr="00F94224">
                    <w:tc>
                      <w:tcPr>
                        <w:tcW w:w="1221" w:type="dxa"/>
                        <w:tcBorders>
                          <w:top w:val="nil"/>
                        </w:tcBorders>
                        <w:vAlign w:val="center"/>
                      </w:tcPr>
                      <w:p w14:paraId="22E455BA" w14:textId="77777777" w:rsidR="00FC4ECC" w:rsidRDefault="00FC4ECC" w:rsidP="00FC4ECC">
                        <w:pPr>
                          <w:pStyle w:val="NoSpacing"/>
                        </w:pPr>
                      </w:p>
                      <w:p w14:paraId="2CB97B77" w14:textId="77777777" w:rsidR="00FC4ECC" w:rsidRPr="001947E7" w:rsidRDefault="00FC4ECC" w:rsidP="00FC4ECC">
                        <w:pPr>
                          <w:pStyle w:val="NoSpacing"/>
                        </w:pPr>
                        <w:r w:rsidRPr="0055661C"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 wp14:anchorId="5F985B03" wp14:editId="001BDAF5">
                              <wp:extent cx="758537" cy="695325"/>
                              <wp:effectExtent l="0" t="0" r="3810" b="0"/>
                              <wp:docPr id="5" name="Picture 5" descr="C:\Users\MAIRINGM\AppData\Local\Microsoft\Windows\INetCache\Content.Outlook\UX3NWF86\NAYGN logo - squa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IRINGM\AppData\Local\Microsoft\Windows\INetCache\Content.Outlook\UX3NWF86\NAYGN logo - squar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2337" cy="76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4" w:type="dxa"/>
                        <w:tcMar>
                          <w:left w:w="274" w:type="dxa"/>
                        </w:tcMar>
                      </w:tcPr>
                      <w:p w14:paraId="62C2553A" w14:textId="77777777" w:rsidR="00FC4ECC" w:rsidRDefault="00FC4ECC" w:rsidP="00FC4ECC">
                        <w:pPr>
                          <w:pStyle w:val="Company"/>
                        </w:pPr>
                      </w:p>
                      <w:p w14:paraId="544C7978" w14:textId="77777777" w:rsidR="00FC4ECC" w:rsidRDefault="00FC4ECC" w:rsidP="00FC4ECC">
                        <w:pPr>
                          <w:pStyle w:val="Company"/>
                        </w:pPr>
                      </w:p>
                      <w:p w14:paraId="14DCE3E9" w14:textId="77777777" w:rsidR="00FC4ECC" w:rsidRDefault="00FC4ECC" w:rsidP="00FC4ECC">
                        <w:pPr>
                          <w:pStyle w:val="Company"/>
                        </w:pPr>
                        <w:r w:rsidRPr="002A3C9E">
                          <w:rPr>
                            <w:noProof/>
                            <w:lang w:val="en-CA" w:eastAsia="en-CA"/>
                          </w:rPr>
                          <w:drawing>
                            <wp:anchor distT="0" distB="0" distL="114300" distR="114300" simplePos="0" relativeHeight="251668480" behindDoc="1" locked="0" layoutInCell="1" allowOverlap="1" wp14:anchorId="72E87002" wp14:editId="1DE10963">
                              <wp:simplePos x="0" y="0"/>
                              <wp:positionH relativeFrom="column">
                                <wp:posOffset>692396</wp:posOffset>
                              </wp:positionH>
                              <wp:positionV relativeFrom="paragraph">
                                <wp:posOffset>144268</wp:posOffset>
                              </wp:positionV>
                              <wp:extent cx="626745" cy="626745"/>
                              <wp:effectExtent l="0" t="0" r="1905" b="1905"/>
                              <wp:wrapTight wrapText="bothSides">
                                <wp:wrapPolygon edited="0">
                                  <wp:start x="0" y="0"/>
                                  <wp:lineTo x="0" y="21009"/>
                                  <wp:lineTo x="21009" y="21009"/>
                                  <wp:lineTo x="21009" y="0"/>
                                  <wp:lineTo x="0" y="0"/>
                                </wp:wrapPolygon>
                              </wp:wrapTight>
                              <wp:docPr id="8" name="Picture 8" descr="C:\Users\mairingm\OneDrive - Ontario Power Generation\My Pictures\qr-code (1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iringm\OneDrive - Ontario Power Generation\My Pictures\qr-code (1)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745" cy="626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79202A06" w14:textId="77777777" w:rsidR="00FC4ECC" w:rsidRDefault="00FC4ECC" w:rsidP="00FC4ECC">
                        <w:pPr>
                          <w:pStyle w:val="Company"/>
                        </w:pPr>
                      </w:p>
                      <w:p w14:paraId="61F913DA" w14:textId="77777777" w:rsidR="00FC4ECC" w:rsidRDefault="00FC4ECC" w:rsidP="00FC4ECC">
                        <w:pPr>
                          <w:pStyle w:val="Company"/>
                        </w:pPr>
                      </w:p>
                      <w:p w14:paraId="2B7B6CC9" w14:textId="77777777" w:rsidR="00FC4ECC" w:rsidRDefault="00FC4ECC" w:rsidP="00FC4ECC">
                        <w:pPr>
                          <w:pStyle w:val="Company"/>
                        </w:pPr>
                      </w:p>
                      <w:p w14:paraId="390925A6" w14:textId="77777777" w:rsidR="00FC4ECC" w:rsidRDefault="00FC4ECC" w:rsidP="00FC4ECC">
                        <w:pPr>
                          <w:pStyle w:val="Company"/>
                        </w:pPr>
                      </w:p>
                      <w:p w14:paraId="2EF627D9" w14:textId="77777777" w:rsidR="00FC4ECC" w:rsidRDefault="00FC4ECC" w:rsidP="00FC4ECC">
                        <w:pPr>
                          <w:pStyle w:val="Company"/>
                        </w:pPr>
                      </w:p>
                    </w:tc>
                  </w:tr>
                </w:tbl>
                <w:p w14:paraId="68778ABC" w14:textId="77777777" w:rsidR="00FC4ECC" w:rsidRDefault="00FC4ECC" w:rsidP="00FC4ECC"/>
              </w:tc>
              <w:tc>
                <w:tcPr>
                  <w:tcW w:w="2500" w:type="pct"/>
                  <w:vAlign w:val="bottom"/>
                </w:tcPr>
                <w:p w14:paraId="4D123267" w14:textId="77777777" w:rsidR="00FC4ECC" w:rsidRDefault="00FC4ECC" w:rsidP="00FC4ECC"/>
              </w:tc>
            </w:tr>
          </w:tbl>
          <w:p w14:paraId="65839260" w14:textId="77777777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3935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935"/>
            </w:tblGrid>
            <w:tr w:rsidR="00307EC9" w14:paraId="1EB3CFE5" w14:textId="77777777" w:rsidTr="00B43366">
              <w:trPr>
                <w:trHeight w:hRule="exact" w:val="4615"/>
              </w:trPr>
              <w:tc>
                <w:tcPr>
                  <w:tcW w:w="5000" w:type="pct"/>
                </w:tcPr>
                <w:p w14:paraId="03934811" w14:textId="77777777" w:rsidR="00307EC9" w:rsidRDefault="00D95AD8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5A1DE879" wp14:editId="701E73F3">
                        <wp:extent cx="2438400" cy="990600"/>
                        <wp:effectExtent l="0" t="0" r="0" b="0"/>
                        <wp:docPr id="29" name="Picture 29" descr="logo NAYG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logo NAYG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4069D3" w14:textId="77777777" w:rsidR="00B43366" w:rsidRDefault="00B43366"/>
                <w:p w14:paraId="76289F96" w14:textId="77777777" w:rsidR="00B43366" w:rsidRPr="00B43366" w:rsidRDefault="00B43366" w:rsidP="00B43366">
                  <w:pPr>
                    <w:jc w:val="center"/>
                    <w:rPr>
                      <w:color w:val="auto"/>
                      <w:sz w:val="40"/>
                      <w:szCs w:val="40"/>
                    </w:rPr>
                  </w:pPr>
                  <w:r w:rsidRPr="00B43366">
                    <w:rPr>
                      <w:color w:val="auto"/>
                      <w:sz w:val="40"/>
                      <w:szCs w:val="40"/>
                    </w:rPr>
                    <w:t xml:space="preserve">North </w:t>
                  </w:r>
                  <w:proofErr w:type="gramStart"/>
                  <w:r w:rsidRPr="00B43366">
                    <w:rPr>
                      <w:color w:val="auto"/>
                      <w:sz w:val="40"/>
                      <w:szCs w:val="40"/>
                    </w:rPr>
                    <w:t xml:space="preserve">American </w:t>
                  </w:r>
                  <w:r>
                    <w:rPr>
                      <w:color w:val="auto"/>
                      <w:sz w:val="40"/>
                      <w:szCs w:val="40"/>
                    </w:rPr>
                    <w:t xml:space="preserve"> </w:t>
                  </w:r>
                  <w:r w:rsidRPr="00B43366">
                    <w:rPr>
                      <w:color w:val="auto"/>
                      <w:sz w:val="40"/>
                      <w:szCs w:val="40"/>
                    </w:rPr>
                    <w:t>Young</w:t>
                  </w:r>
                  <w:proofErr w:type="gramEnd"/>
                  <w:r w:rsidRPr="00B43366">
                    <w:rPr>
                      <w:color w:val="auto"/>
                      <w:sz w:val="40"/>
                      <w:szCs w:val="40"/>
                    </w:rPr>
                    <w:t xml:space="preserve"> Generation in Nuclear (NAYGN)</w:t>
                  </w:r>
                </w:p>
                <w:p w14:paraId="0F7F38D4" w14:textId="77777777" w:rsidR="00B43366" w:rsidRDefault="00B43366"/>
              </w:tc>
            </w:tr>
            <w:tr w:rsidR="00307EC9" w14:paraId="43BEF6AE" w14:textId="77777777" w:rsidTr="00B43366">
              <w:trPr>
                <w:trHeight w:hRule="exact" w:val="69"/>
              </w:trPr>
              <w:tc>
                <w:tcPr>
                  <w:tcW w:w="5000" w:type="pct"/>
                </w:tcPr>
                <w:p w14:paraId="733B447A" w14:textId="77777777" w:rsidR="00307EC9" w:rsidRDefault="00307EC9"/>
              </w:tc>
            </w:tr>
            <w:tr w:rsidR="00307EC9" w14:paraId="73C05C7B" w14:textId="77777777" w:rsidTr="00FC4ECC">
              <w:trPr>
                <w:trHeight w:hRule="exact" w:val="4272"/>
              </w:trPr>
              <w:tc>
                <w:tcPr>
                  <w:tcW w:w="5000" w:type="pct"/>
                  <w:shd w:val="clear" w:color="auto" w:fill="61BF1A"/>
                </w:tcPr>
                <w:p w14:paraId="100A3C84" w14:textId="77777777" w:rsidR="00307EC9" w:rsidRDefault="002A3F53" w:rsidP="00B1163B">
                  <w:pPr>
                    <w:pStyle w:val="Title"/>
                    <w:ind w:left="58" w:right="97"/>
                    <w:jc w:val="center"/>
                  </w:pPr>
                  <w:r>
                    <w:rPr>
                      <w:noProof/>
                      <w:lang w:val="en-CA"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86C4B97" wp14:editId="755878B2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2108200</wp:posOffset>
                            </wp:positionV>
                            <wp:extent cx="2346960" cy="1403985"/>
                            <wp:effectExtent l="0" t="0" r="0" b="8255"/>
                            <wp:wrapNone/>
                            <wp:docPr id="30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46960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1BF1A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04AEAE0" w14:textId="77777777" w:rsidR="002A3F53" w:rsidRPr="00FC4ECC" w:rsidRDefault="002A3F53" w:rsidP="00FC4ECC">
                                        <w:pPr>
                                          <w:pStyle w:val="Heading1"/>
                                          <w:shd w:val="clear" w:color="auto" w:fill="61BF1A"/>
                                          <w:rPr>
                                            <w:color w:val="61BF1A"/>
                                            <w:sz w:val="40"/>
                                            <w:szCs w:val="4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86C4B97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.1pt;margin-top:166pt;width:184.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" fillcolor="#61bf1a" stroked="f">
                            <v:textbox style="mso-fit-shape-to-text:t">
                              <w:txbxContent>
                                <w:p w14:paraId="004AEAE0" w14:textId="77777777" w:rsidR="002A3F53" w:rsidRPr="00FC4ECC" w:rsidRDefault="002A3F53" w:rsidP="00FC4ECC">
                                  <w:pPr>
                                    <w:pStyle w:val="Heading1"/>
                                    <w:shd w:val="clear" w:color="auto" w:fill="61BF1A"/>
                                    <w:rPr>
                                      <w:color w:val="61BF1A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sdt>
                    <w:sdtPr>
                      <w:rPr>
                        <w:szCs w:val="56"/>
                      </w:rPr>
                      <w:alias w:val="Enter Company Name:"/>
                      <w:tag w:val="Enter Company Name:"/>
                      <w:id w:val="-2083982577"/>
                      <w:placeholder>
                        <w:docPart w:val="688D9864DED34FCA9574FBBA2178E371"/>
                      </w:placeholder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:text/>
                    </w:sdtPr>
                    <w:sdtEndPr/>
                    <w:sdtContent>
                      <w:r w:rsidR="00B1163B">
                        <w:rPr>
                          <w:szCs w:val="56"/>
                        </w:rPr>
                        <w:t>Who we are &amp; why you should care</w:t>
                      </w:r>
                    </w:sdtContent>
                  </w:sdt>
                </w:p>
              </w:tc>
            </w:tr>
            <w:tr w:rsidR="00307EC9" w14:paraId="28E51398" w14:textId="77777777" w:rsidTr="00FC4ECC">
              <w:trPr>
                <w:trHeight w:hRule="exact" w:val="1897"/>
              </w:trPr>
              <w:tc>
                <w:tcPr>
                  <w:tcW w:w="5000" w:type="pct"/>
                  <w:shd w:val="clear" w:color="auto" w:fill="61BF1A"/>
                  <w:vAlign w:val="bottom"/>
                </w:tcPr>
                <w:p w14:paraId="35A8D44B" w14:textId="77777777" w:rsidR="00307EC9" w:rsidRDefault="00307EC9" w:rsidP="00B43366">
                  <w:pPr>
                    <w:pStyle w:val="Subtitle"/>
                    <w:jc w:val="center"/>
                  </w:pPr>
                </w:p>
              </w:tc>
            </w:tr>
          </w:tbl>
          <w:p w14:paraId="772D7998" w14:textId="77777777" w:rsidR="00307EC9" w:rsidRDefault="00307EC9"/>
        </w:tc>
      </w:tr>
      <w:tr w:rsidR="00307EC9" w14:paraId="4B336ADA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31229ED4" w14:textId="77777777" w:rsidR="00B1163B" w:rsidRPr="00FC4ECC" w:rsidRDefault="00B1163B" w:rsidP="00B1163B">
            <w:pPr>
              <w:pStyle w:val="Heading1"/>
              <w:rPr>
                <w:color w:val="61BF1A"/>
              </w:rPr>
            </w:pPr>
            <w:r w:rsidRPr="00FC4ECC">
              <w:rPr>
                <w:b w:val="0"/>
                <w:bCs w:val="0"/>
                <w:color w:val="61BF1A"/>
              </w:rPr>
              <w:lastRenderedPageBreak/>
              <w:t>Getting Involved at the Committee Level</w:t>
            </w:r>
          </w:p>
          <w:p w14:paraId="1EA2779F" w14:textId="3F0A6598" w:rsidR="009749C5" w:rsidRPr="00FC4ECC" w:rsidRDefault="009749C5" w:rsidP="00B1163B">
            <w:pPr>
              <w:rPr>
                <w:rStyle w:val="QuoteChar"/>
                <w:i w:val="0"/>
                <w:iCs w:val="0"/>
                <w:color w:val="4D4436" w:themeColor="text2" w:themeTint="E6"/>
                <w:sz w:val="19"/>
                <w:szCs w:val="19"/>
              </w:rPr>
            </w:pPr>
            <w:r w:rsidRPr="00FC4ECC">
              <w:rPr>
                <w:sz w:val="19"/>
                <w:szCs w:val="19"/>
              </w:rPr>
              <w:t xml:space="preserve">If you are looking to contribute on a broader scale or </w:t>
            </w:r>
            <w:proofErr w:type="gramStart"/>
            <w:r w:rsidRPr="00FC4ECC">
              <w:rPr>
                <w:sz w:val="19"/>
                <w:szCs w:val="19"/>
              </w:rPr>
              <w:t>have aspirations</w:t>
            </w:r>
            <w:proofErr w:type="gramEnd"/>
            <w:r w:rsidRPr="00FC4ECC">
              <w:rPr>
                <w:sz w:val="19"/>
                <w:szCs w:val="19"/>
              </w:rPr>
              <w:t xml:space="preserve"> to join the NAYGN core someday participating in an NAYGN Committee is a great start.</w:t>
            </w:r>
            <w:r w:rsidR="00172837">
              <w:rPr>
                <w:sz w:val="19"/>
                <w:szCs w:val="19"/>
              </w:rPr>
              <w:t xml:space="preserve"> </w:t>
            </w:r>
            <w:r w:rsidRPr="00FC4ECC">
              <w:rPr>
                <w:sz w:val="19"/>
                <w:szCs w:val="19"/>
              </w:rPr>
              <w:t>To join or find out more email:</w:t>
            </w:r>
          </w:p>
          <w:p w14:paraId="59D3CE26" w14:textId="77777777" w:rsidR="009749C5" w:rsidRPr="00FC4ECC" w:rsidRDefault="000A204D" w:rsidP="009749C5">
            <w:pPr>
              <w:spacing w:after="120"/>
              <w:rPr>
                <w:rFonts w:cs="HelveticaNeue"/>
                <w:sz w:val="19"/>
                <w:szCs w:val="19"/>
                <w:lang w:val="en-CA"/>
              </w:rPr>
            </w:pPr>
            <w:hyperlink r:id="rId19" w:history="1">
              <w:r w:rsidR="009749C5" w:rsidRPr="00FC4ECC">
                <w:rPr>
                  <w:rStyle w:val="Hyperlink"/>
                  <w:rFonts w:cs="HelveticaNeue"/>
                  <w:sz w:val="19"/>
                  <w:szCs w:val="19"/>
                  <w:lang w:val="en-CA"/>
                </w:rPr>
                <w:t>vp@naygn.org</w:t>
              </w:r>
            </w:hyperlink>
            <w:r w:rsidR="009749C5" w:rsidRPr="00FC4ECC">
              <w:rPr>
                <w:rFonts w:cs="HelveticaNeue"/>
                <w:sz w:val="19"/>
                <w:szCs w:val="19"/>
                <w:lang w:val="en-CA"/>
              </w:rPr>
              <w:t xml:space="preserve"> </w:t>
            </w:r>
          </w:p>
          <w:p w14:paraId="6F28EBA7" w14:textId="77777777" w:rsidR="00172837" w:rsidRDefault="009749C5" w:rsidP="00FC4ECC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cs="HelveticaNeue"/>
                <w:sz w:val="19"/>
                <w:szCs w:val="19"/>
                <w:lang w:val="en-CA"/>
              </w:rPr>
            </w:pPr>
            <w:r w:rsidRPr="00FC4ECC">
              <w:rPr>
                <w:rFonts w:cs="HelveticaNeue"/>
                <w:sz w:val="19"/>
                <w:szCs w:val="19"/>
                <w:lang w:val="en-CA"/>
              </w:rPr>
              <w:t>Benchmarking</w:t>
            </w:r>
          </w:p>
          <w:p w14:paraId="2D987B45" w14:textId="2054C57C" w:rsidR="009749C5" w:rsidRDefault="009749C5" w:rsidP="00FC4ECC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cs="HelveticaNeue"/>
                <w:sz w:val="19"/>
                <w:szCs w:val="19"/>
                <w:lang w:val="en-CA"/>
              </w:rPr>
            </w:pPr>
            <w:r w:rsidRPr="00FC4ECC">
              <w:rPr>
                <w:rFonts w:cs="HelveticaNeue"/>
                <w:sz w:val="19"/>
                <w:szCs w:val="19"/>
                <w:lang w:val="en-CA"/>
              </w:rPr>
              <w:t xml:space="preserve">Engagement </w:t>
            </w:r>
          </w:p>
          <w:p w14:paraId="6D095E9F" w14:textId="596C0414" w:rsidR="00172837" w:rsidRPr="00FC4ECC" w:rsidRDefault="00172837" w:rsidP="00FC4ECC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cs="HelveticaNeue"/>
                <w:sz w:val="19"/>
                <w:szCs w:val="19"/>
                <w:lang w:val="en-CA"/>
              </w:rPr>
            </w:pPr>
            <w:r>
              <w:rPr>
                <w:rFonts w:cs="HelveticaNeue"/>
                <w:sz w:val="19"/>
                <w:szCs w:val="19"/>
                <w:lang w:val="en-CA"/>
              </w:rPr>
              <w:t xml:space="preserve">Clean Energy </w:t>
            </w:r>
          </w:p>
          <w:p w14:paraId="4DBDDC62" w14:textId="77777777" w:rsidR="009749C5" w:rsidRPr="00FC4ECC" w:rsidRDefault="000A204D" w:rsidP="009749C5">
            <w:pPr>
              <w:spacing w:after="120"/>
              <w:rPr>
                <w:rFonts w:cs="HelveticaNeue"/>
                <w:sz w:val="19"/>
                <w:szCs w:val="19"/>
                <w:lang w:val="en-CA"/>
              </w:rPr>
            </w:pPr>
            <w:hyperlink r:id="rId20" w:history="1">
              <w:r w:rsidR="009749C5" w:rsidRPr="00FC4ECC">
                <w:rPr>
                  <w:rStyle w:val="Hyperlink"/>
                  <w:rFonts w:cs="HelveticaNeue"/>
                  <w:sz w:val="19"/>
                  <w:szCs w:val="19"/>
                  <w:lang w:val="en-CA"/>
                </w:rPr>
                <w:t>Canada@naygn.org</w:t>
              </w:r>
            </w:hyperlink>
            <w:r w:rsidR="009749C5" w:rsidRPr="00FC4ECC">
              <w:rPr>
                <w:rFonts w:cs="HelveticaNeue"/>
                <w:sz w:val="19"/>
                <w:szCs w:val="19"/>
                <w:lang w:val="en-CA"/>
              </w:rPr>
              <w:t xml:space="preserve"> &amp; </w:t>
            </w:r>
            <w:hyperlink r:id="rId21" w:history="1">
              <w:r w:rsidR="009749C5" w:rsidRPr="00FC4ECC">
                <w:rPr>
                  <w:rStyle w:val="Hyperlink"/>
                  <w:rFonts w:cs="HelveticaNeue"/>
                  <w:sz w:val="19"/>
                  <w:szCs w:val="19"/>
                  <w:lang w:val="en-CA"/>
                </w:rPr>
                <w:t>USA@naygn.org</w:t>
              </w:r>
            </w:hyperlink>
            <w:r w:rsidR="009749C5" w:rsidRPr="00FC4ECC">
              <w:rPr>
                <w:rFonts w:cs="HelveticaNeue"/>
                <w:sz w:val="19"/>
                <w:szCs w:val="19"/>
                <w:lang w:val="en-CA"/>
              </w:rPr>
              <w:t xml:space="preserve"> </w:t>
            </w:r>
          </w:p>
          <w:p w14:paraId="07BC7F09" w14:textId="77777777" w:rsidR="009749C5" w:rsidRPr="00FC4ECC" w:rsidRDefault="009749C5" w:rsidP="009749C5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cs="HelveticaNeue"/>
                <w:sz w:val="19"/>
                <w:szCs w:val="19"/>
                <w:lang w:val="en-CA"/>
              </w:rPr>
            </w:pPr>
            <w:r w:rsidRPr="00FC4ECC">
              <w:rPr>
                <w:rFonts w:cs="HelveticaNeue"/>
                <w:sz w:val="19"/>
                <w:szCs w:val="19"/>
                <w:lang w:val="en-CA"/>
              </w:rPr>
              <w:t xml:space="preserve">Regional Leads </w:t>
            </w:r>
          </w:p>
          <w:p w14:paraId="6562312B" w14:textId="77777777" w:rsidR="009749C5" w:rsidRPr="00FC4ECC" w:rsidRDefault="000A204D" w:rsidP="009749C5">
            <w:pPr>
              <w:spacing w:after="120"/>
              <w:rPr>
                <w:rFonts w:cs="HelveticaNeue"/>
                <w:sz w:val="19"/>
                <w:szCs w:val="19"/>
                <w:lang w:val="en-CA"/>
              </w:rPr>
            </w:pPr>
            <w:hyperlink r:id="rId22" w:history="1">
              <w:r w:rsidR="009749C5" w:rsidRPr="00FC4ECC">
                <w:rPr>
                  <w:rStyle w:val="Hyperlink"/>
                  <w:rFonts w:cs="HelveticaNeue"/>
                  <w:sz w:val="19"/>
                  <w:szCs w:val="19"/>
                  <w:lang w:val="en-CA"/>
                </w:rPr>
                <w:t>PD@naygn.org</w:t>
              </w:r>
            </w:hyperlink>
            <w:r w:rsidR="009749C5" w:rsidRPr="00FC4ECC">
              <w:rPr>
                <w:rFonts w:cs="HelveticaNeue"/>
                <w:sz w:val="19"/>
                <w:szCs w:val="19"/>
                <w:lang w:val="en-CA"/>
              </w:rPr>
              <w:t xml:space="preserve"> </w:t>
            </w:r>
          </w:p>
          <w:p w14:paraId="0305219B" w14:textId="77777777" w:rsidR="009749C5" w:rsidRPr="00FC4ECC" w:rsidRDefault="009749C5" w:rsidP="009749C5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cs="HelveticaNeue"/>
                <w:sz w:val="19"/>
                <w:szCs w:val="19"/>
                <w:lang w:val="en-CA"/>
              </w:rPr>
            </w:pPr>
            <w:r w:rsidRPr="00FC4ECC">
              <w:rPr>
                <w:rFonts w:cs="HelveticaNeue"/>
                <w:sz w:val="19"/>
                <w:szCs w:val="19"/>
                <w:lang w:val="en-CA"/>
              </w:rPr>
              <w:t>PD Conference</w:t>
            </w:r>
          </w:p>
          <w:p w14:paraId="76E6E8C2" w14:textId="77777777" w:rsidR="00E063AA" w:rsidRPr="00FC4ECC" w:rsidRDefault="009749C5" w:rsidP="00FC4ECC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cs="HelveticaNeue"/>
                <w:sz w:val="19"/>
                <w:szCs w:val="19"/>
                <w:lang w:val="en-CA"/>
              </w:rPr>
            </w:pPr>
            <w:r w:rsidRPr="00FC4ECC">
              <w:rPr>
                <w:rFonts w:cs="HelveticaNeue"/>
                <w:sz w:val="19"/>
                <w:szCs w:val="19"/>
                <w:lang w:val="en-CA"/>
              </w:rPr>
              <w:t xml:space="preserve">Webinar </w:t>
            </w:r>
            <w:r w:rsidR="00FC4ECC" w:rsidRPr="00FC4ECC">
              <w:rPr>
                <w:rFonts w:cs="HelveticaNeue"/>
                <w:sz w:val="19"/>
                <w:szCs w:val="19"/>
                <w:lang w:val="en-CA"/>
              </w:rPr>
              <w:t>&amp; v</w:t>
            </w:r>
            <w:r w:rsidR="00E063AA" w:rsidRPr="00FC4ECC">
              <w:rPr>
                <w:rFonts w:cs="HelveticaNeue"/>
                <w:sz w:val="19"/>
                <w:szCs w:val="19"/>
                <w:lang w:val="en-CA"/>
              </w:rPr>
              <w:t xml:space="preserve">irtual PD </w:t>
            </w:r>
          </w:p>
          <w:p w14:paraId="137C5630" w14:textId="77777777" w:rsidR="009749C5" w:rsidRPr="00172837" w:rsidRDefault="000A204D" w:rsidP="009749C5">
            <w:pPr>
              <w:spacing w:after="120"/>
              <w:rPr>
                <w:rFonts w:cs="HelveticaNeue"/>
                <w:sz w:val="18"/>
                <w:szCs w:val="18"/>
                <w:lang w:val="en-CA"/>
              </w:rPr>
            </w:pPr>
            <w:hyperlink r:id="rId23" w:history="1">
              <w:r w:rsidR="009749C5" w:rsidRPr="00172837">
                <w:rPr>
                  <w:rStyle w:val="Hyperlink"/>
                  <w:rFonts w:cs="HelveticaNeue"/>
                  <w:sz w:val="18"/>
                  <w:szCs w:val="18"/>
                  <w:lang w:val="en-CA"/>
                </w:rPr>
                <w:t>Treasurer@naygn.org</w:t>
              </w:r>
            </w:hyperlink>
            <w:r w:rsidR="009749C5" w:rsidRPr="00172837">
              <w:rPr>
                <w:rFonts w:cs="HelveticaNeue"/>
                <w:sz w:val="18"/>
                <w:szCs w:val="18"/>
                <w:lang w:val="en-CA"/>
              </w:rPr>
              <w:t xml:space="preserve"> </w:t>
            </w:r>
          </w:p>
          <w:p w14:paraId="240335A6" w14:textId="77777777" w:rsidR="009749C5" w:rsidRPr="00172837" w:rsidRDefault="009749C5" w:rsidP="009749C5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cs="HelveticaNeue"/>
                <w:sz w:val="18"/>
                <w:szCs w:val="18"/>
                <w:lang w:val="en-CA"/>
              </w:rPr>
            </w:pPr>
            <w:r w:rsidRPr="00172837">
              <w:rPr>
                <w:rFonts w:cs="HelveticaNeue"/>
                <w:sz w:val="18"/>
                <w:szCs w:val="18"/>
                <w:lang w:val="en-CA"/>
              </w:rPr>
              <w:t>Sponsorship</w:t>
            </w:r>
          </w:p>
          <w:p w14:paraId="2A2DDC5A" w14:textId="77777777" w:rsidR="009749C5" w:rsidRPr="00172837" w:rsidRDefault="000A204D" w:rsidP="009749C5">
            <w:pPr>
              <w:spacing w:after="120"/>
              <w:rPr>
                <w:rFonts w:cs="HelveticaNeue"/>
                <w:sz w:val="18"/>
                <w:szCs w:val="18"/>
                <w:lang w:val="en-CA"/>
              </w:rPr>
            </w:pPr>
            <w:hyperlink r:id="rId24" w:history="1">
              <w:r w:rsidR="009749C5" w:rsidRPr="00172837">
                <w:rPr>
                  <w:rStyle w:val="Hyperlink"/>
                  <w:rFonts w:cs="HelveticaNeue"/>
                  <w:sz w:val="18"/>
                  <w:szCs w:val="18"/>
                  <w:lang w:val="en-CA"/>
                </w:rPr>
                <w:t>Communications@naygn.org</w:t>
              </w:r>
            </w:hyperlink>
            <w:r w:rsidR="009749C5" w:rsidRPr="00172837">
              <w:rPr>
                <w:rFonts w:cs="HelveticaNeue"/>
                <w:sz w:val="18"/>
                <w:szCs w:val="18"/>
                <w:lang w:val="en-CA"/>
              </w:rPr>
              <w:t xml:space="preserve"> </w:t>
            </w:r>
          </w:p>
          <w:p w14:paraId="3C6B2144" w14:textId="77777777" w:rsidR="009749C5" w:rsidRPr="00172837" w:rsidRDefault="009749C5" w:rsidP="009749C5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cs="HelveticaNeue"/>
                <w:sz w:val="18"/>
                <w:szCs w:val="18"/>
                <w:lang w:val="en-CA"/>
              </w:rPr>
            </w:pPr>
            <w:r w:rsidRPr="00172837">
              <w:rPr>
                <w:rFonts w:cs="HelveticaNeue"/>
                <w:sz w:val="18"/>
                <w:szCs w:val="18"/>
                <w:lang w:val="en-CA"/>
              </w:rPr>
              <w:t>Social Media</w:t>
            </w:r>
          </w:p>
          <w:p w14:paraId="74E80CDC" w14:textId="77777777" w:rsidR="009749C5" w:rsidRPr="00172837" w:rsidRDefault="009749C5" w:rsidP="009749C5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cs="HelveticaNeue"/>
                <w:sz w:val="18"/>
                <w:szCs w:val="18"/>
                <w:lang w:val="en-CA"/>
              </w:rPr>
            </w:pPr>
            <w:r w:rsidRPr="00172837">
              <w:rPr>
                <w:rFonts w:cs="HelveticaNeue"/>
                <w:sz w:val="18"/>
                <w:szCs w:val="18"/>
                <w:lang w:val="en-CA"/>
              </w:rPr>
              <w:t xml:space="preserve">Awards </w:t>
            </w:r>
          </w:p>
          <w:p w14:paraId="054247FD" w14:textId="77777777" w:rsidR="009749C5" w:rsidRPr="00172837" w:rsidRDefault="009749C5" w:rsidP="009749C5">
            <w:pPr>
              <w:pStyle w:val="ListParagraph"/>
              <w:numPr>
                <w:ilvl w:val="0"/>
                <w:numId w:val="23"/>
              </w:numPr>
              <w:spacing w:after="120"/>
              <w:rPr>
                <w:rFonts w:cs="HelveticaNeue"/>
                <w:sz w:val="18"/>
                <w:szCs w:val="18"/>
                <w:lang w:val="en-CA"/>
              </w:rPr>
            </w:pPr>
            <w:r w:rsidRPr="00172837">
              <w:rPr>
                <w:rFonts w:cs="HelveticaNeue"/>
                <w:sz w:val="18"/>
                <w:szCs w:val="18"/>
                <w:lang w:val="en-CA"/>
              </w:rPr>
              <w:t>Publications</w:t>
            </w:r>
          </w:p>
          <w:p w14:paraId="5AD07652" w14:textId="77777777" w:rsidR="009749C5" w:rsidRPr="00172837" w:rsidRDefault="000A204D" w:rsidP="009749C5">
            <w:pPr>
              <w:spacing w:after="120"/>
              <w:rPr>
                <w:rFonts w:cs="HelveticaNeue"/>
                <w:sz w:val="18"/>
                <w:szCs w:val="18"/>
                <w:lang w:val="en-CA"/>
              </w:rPr>
            </w:pPr>
            <w:hyperlink r:id="rId25" w:history="1">
              <w:r w:rsidR="009749C5" w:rsidRPr="00172837">
                <w:rPr>
                  <w:rStyle w:val="Hyperlink"/>
                  <w:rFonts w:cs="HelveticaNeue"/>
                  <w:sz w:val="18"/>
                  <w:szCs w:val="18"/>
                  <w:lang w:val="en-CA"/>
                </w:rPr>
                <w:t>PI@naygn.org</w:t>
              </w:r>
            </w:hyperlink>
            <w:r w:rsidR="009749C5" w:rsidRPr="00172837">
              <w:rPr>
                <w:rFonts w:cs="HelveticaNeue"/>
                <w:sz w:val="18"/>
                <w:szCs w:val="18"/>
                <w:lang w:val="en-CA"/>
              </w:rPr>
              <w:t xml:space="preserve"> </w:t>
            </w:r>
          </w:p>
          <w:p w14:paraId="0A581796" w14:textId="77777777" w:rsidR="009749C5" w:rsidRPr="00172837" w:rsidRDefault="009749C5" w:rsidP="00E063AA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="HelveticaNeue"/>
                <w:sz w:val="18"/>
                <w:szCs w:val="18"/>
                <w:lang w:val="en-CA"/>
              </w:rPr>
            </w:pPr>
            <w:r w:rsidRPr="00172837">
              <w:rPr>
                <w:rFonts w:cs="HelveticaNeue"/>
                <w:sz w:val="18"/>
                <w:szCs w:val="18"/>
                <w:lang w:val="en-CA"/>
              </w:rPr>
              <w:t>Education</w:t>
            </w:r>
            <w:r w:rsidR="00E063AA" w:rsidRPr="00172837">
              <w:rPr>
                <w:rFonts w:cs="HelveticaNeue"/>
                <w:sz w:val="18"/>
                <w:szCs w:val="18"/>
                <w:lang w:val="en-CA"/>
              </w:rPr>
              <w:t>, Literacy</w:t>
            </w:r>
          </w:p>
          <w:p w14:paraId="708D8944" w14:textId="77777777" w:rsidR="009749C5" w:rsidRPr="00172837" w:rsidRDefault="009749C5" w:rsidP="009749C5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="HelveticaNeue"/>
                <w:sz w:val="18"/>
                <w:szCs w:val="18"/>
                <w:lang w:val="en-CA"/>
              </w:rPr>
            </w:pPr>
            <w:r w:rsidRPr="00172837">
              <w:rPr>
                <w:rFonts w:cs="HelveticaNeue"/>
                <w:sz w:val="18"/>
                <w:szCs w:val="18"/>
                <w:lang w:val="en-CA"/>
              </w:rPr>
              <w:t>Government Relations</w:t>
            </w:r>
          </w:p>
          <w:p w14:paraId="00D7E341" w14:textId="77777777" w:rsidR="009749C5" w:rsidRPr="00172837" w:rsidRDefault="00FC4ECC" w:rsidP="009749C5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="HelveticaNeue"/>
                <w:sz w:val="18"/>
                <w:szCs w:val="18"/>
                <w:lang w:val="en-CA"/>
              </w:rPr>
            </w:pPr>
            <w:r w:rsidRPr="00172837">
              <w:rPr>
                <w:rFonts w:cs="HelveticaNeue"/>
                <w:sz w:val="18"/>
                <w:szCs w:val="18"/>
                <w:lang w:val="en-CA"/>
              </w:rPr>
              <w:t xml:space="preserve">Student education </w:t>
            </w:r>
          </w:p>
          <w:p w14:paraId="7535D74D" w14:textId="77777777" w:rsidR="00FC4ECC" w:rsidRPr="00172837" w:rsidRDefault="000A204D" w:rsidP="00FC4ECC">
            <w:pPr>
              <w:spacing w:after="120"/>
              <w:rPr>
                <w:rFonts w:cs="HelveticaNeue"/>
                <w:sz w:val="18"/>
                <w:szCs w:val="18"/>
                <w:lang w:val="en-CA"/>
              </w:rPr>
            </w:pPr>
            <w:hyperlink r:id="rId26" w:history="1">
              <w:r w:rsidR="00FC4ECC" w:rsidRPr="00172837">
                <w:rPr>
                  <w:rStyle w:val="Hyperlink"/>
                  <w:rFonts w:cs="HelveticaNeue"/>
                  <w:sz w:val="18"/>
                  <w:szCs w:val="18"/>
                  <w:lang w:val="en-CA"/>
                </w:rPr>
                <w:t>diversity@naygn.org</w:t>
              </w:r>
            </w:hyperlink>
            <w:r w:rsidR="00FC4ECC" w:rsidRPr="00172837">
              <w:rPr>
                <w:rFonts w:cs="HelveticaNeue"/>
                <w:sz w:val="18"/>
                <w:szCs w:val="18"/>
                <w:lang w:val="en-CA"/>
              </w:rPr>
              <w:t xml:space="preserve"> </w:t>
            </w:r>
          </w:p>
          <w:p w14:paraId="2D91A900" w14:textId="77777777" w:rsidR="00FC4ECC" w:rsidRPr="00172837" w:rsidRDefault="00FC4ECC" w:rsidP="009749C5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="HelveticaNeue"/>
                <w:sz w:val="18"/>
                <w:szCs w:val="18"/>
                <w:lang w:val="en-CA"/>
              </w:rPr>
            </w:pPr>
            <w:r w:rsidRPr="00172837">
              <w:rPr>
                <w:rFonts w:cs="HelveticaNeue"/>
                <w:sz w:val="18"/>
                <w:szCs w:val="18"/>
                <w:lang w:val="en-CA"/>
              </w:rPr>
              <w:t>DE&amp;I</w:t>
            </w:r>
          </w:p>
          <w:p w14:paraId="480D25F6" w14:textId="77777777" w:rsidR="00FC4ECC" w:rsidRPr="00FC4ECC" w:rsidRDefault="000A204D" w:rsidP="00FC4ECC">
            <w:pPr>
              <w:spacing w:after="120"/>
              <w:rPr>
                <w:rFonts w:cs="HelveticaNeue"/>
                <w:sz w:val="19"/>
                <w:szCs w:val="19"/>
                <w:lang w:val="en-CA"/>
              </w:rPr>
            </w:pPr>
            <w:hyperlink r:id="rId27" w:history="1">
              <w:r w:rsidR="00FC4ECC" w:rsidRPr="00172837">
                <w:rPr>
                  <w:rStyle w:val="Hyperlink"/>
                  <w:rFonts w:cs="HelveticaNeue"/>
                  <w:sz w:val="18"/>
                  <w:szCs w:val="18"/>
                  <w:lang w:val="en-CA"/>
                </w:rPr>
                <w:t>technology@naygn.org</w:t>
              </w:r>
            </w:hyperlink>
            <w:r w:rsidR="00FC4ECC" w:rsidRPr="00FC4ECC">
              <w:rPr>
                <w:rFonts w:cs="HelveticaNeue"/>
                <w:sz w:val="19"/>
                <w:szCs w:val="19"/>
                <w:lang w:val="en-CA"/>
              </w:rPr>
              <w:t xml:space="preserve"> </w:t>
            </w:r>
          </w:p>
          <w:p w14:paraId="3B763AB7" w14:textId="77777777" w:rsidR="00FC4ECC" w:rsidRPr="00FC4ECC" w:rsidRDefault="00FC4ECC" w:rsidP="00FC4ECC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cs="HelveticaNeue"/>
                <w:sz w:val="19"/>
                <w:szCs w:val="19"/>
                <w:lang w:val="en-CA"/>
              </w:rPr>
            </w:pPr>
            <w:r w:rsidRPr="00FC4ECC">
              <w:rPr>
                <w:rFonts w:cs="HelveticaNeue"/>
                <w:sz w:val="19"/>
                <w:szCs w:val="19"/>
                <w:lang w:val="en-CA"/>
              </w:rPr>
              <w:t>Website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41B74AFC" w14:textId="77777777" w:rsidR="00B1163B" w:rsidRPr="00FC4ECC" w:rsidRDefault="00B1163B" w:rsidP="00B1163B">
            <w:pPr>
              <w:pStyle w:val="Heading1"/>
              <w:rPr>
                <w:rStyle w:val="Heading2Char"/>
                <w:b/>
                <w:bCs/>
                <w:color w:val="61BF1A"/>
                <w:sz w:val="42"/>
              </w:rPr>
            </w:pPr>
            <w:r w:rsidRPr="00FC4ECC">
              <w:rPr>
                <w:b w:val="0"/>
                <w:bCs w:val="0"/>
                <w:color w:val="61BF1A"/>
              </w:rPr>
              <w:t>Getting Involved at the Chapter Level</w:t>
            </w:r>
          </w:p>
          <w:p w14:paraId="2FC46A7B" w14:textId="77777777" w:rsidR="009749C5" w:rsidRDefault="009749C5" w:rsidP="00B1163B">
            <w:r>
              <w:t xml:space="preserve">Sign up as a member (for free!) at </w:t>
            </w:r>
            <w:hyperlink r:id="rId28" w:history="1">
              <w:r w:rsidRPr="00DA0860">
                <w:rPr>
                  <w:rStyle w:val="Hyperlink"/>
                </w:rPr>
                <w:t>www.naygn.org/register</w:t>
              </w:r>
            </w:hyperlink>
            <w:r>
              <w:t xml:space="preserve"> to receive updates from the NAYGN organization. Also follow us on social media (@NA_YGN for Twitter/Insta</w:t>
            </w:r>
            <w:r w:rsidR="00524898">
              <w:t>/TikTok</w:t>
            </w:r>
            <w:r>
              <w:t xml:space="preserve"> and ‘</w:t>
            </w:r>
            <w:proofErr w:type="spellStart"/>
            <w:r>
              <w:t>TheNAYGN</w:t>
            </w:r>
            <w:proofErr w:type="spellEnd"/>
            <w:r>
              <w:t>’ for FB).</w:t>
            </w:r>
          </w:p>
          <w:p w14:paraId="1D35CEB9" w14:textId="77777777" w:rsidR="00B1163B" w:rsidRDefault="00B1163B" w:rsidP="00B1163B">
            <w:r>
              <w:t xml:space="preserve">With so many chapters out there already there’s a good chance you have an NAYGN chapter near you! Visit </w:t>
            </w:r>
            <w:hyperlink r:id="rId29" w:history="1">
              <w:r w:rsidR="00FC4ECC" w:rsidRPr="00810E6B">
                <w:rPr>
                  <w:rStyle w:val="Hyperlink"/>
                </w:rPr>
                <w:t>https://naygn.org/chapters/chapter-list/</w:t>
              </w:r>
            </w:hyperlink>
            <w:r w:rsidR="00FC4ECC">
              <w:t xml:space="preserve"> </w:t>
            </w:r>
            <w:r>
              <w:t xml:space="preserve">to see a list of the chapters across North America as well as who is the chapter contact and who is the lead for that region. </w:t>
            </w:r>
            <w:r w:rsidR="009749C5">
              <w:t>Reach out to the chapter lead to request to be added to their distribution list and let them know if you are looking for a leadership role!</w:t>
            </w:r>
            <w:r>
              <w:t xml:space="preserve"> </w:t>
            </w:r>
          </w:p>
          <w:p w14:paraId="3448411C" w14:textId="77777777" w:rsidR="009749C5" w:rsidRDefault="009749C5" w:rsidP="00B1163B">
            <w:r>
              <w:t xml:space="preserve">If there are no chapters near you and you are interested in starting up a chapter check out </w:t>
            </w:r>
            <w:hyperlink r:id="rId30" w:history="1">
              <w:r w:rsidRPr="00DA0860">
                <w:rPr>
                  <w:rStyle w:val="Hyperlink"/>
                </w:rPr>
                <w:t>https://naygn.org/start-a-chapter/</w:t>
              </w:r>
            </w:hyperlink>
            <w:r>
              <w:t xml:space="preserve"> and email </w:t>
            </w:r>
            <w:hyperlink r:id="rId31" w:history="1">
              <w:r w:rsidRPr="00DA0860">
                <w:rPr>
                  <w:rStyle w:val="Hyperlink"/>
                </w:rPr>
                <w:t>vp@naygn.org</w:t>
              </w:r>
            </w:hyperlink>
            <w:r>
              <w:t xml:space="preserve"> </w:t>
            </w:r>
          </w:p>
          <w:p w14:paraId="52F6A7F6" w14:textId="77777777" w:rsidR="009749C5" w:rsidRPr="009749C5" w:rsidRDefault="009749C5" w:rsidP="00B1163B">
            <w:pPr>
              <w:rPr>
                <w:rStyle w:val="QuoteChar"/>
                <w:i w:val="0"/>
                <w:iCs w:val="0"/>
                <w:color w:val="4D4436" w:themeColor="text2" w:themeTint="E6"/>
                <w:sz w:val="22"/>
              </w:rPr>
            </w:pPr>
          </w:p>
          <w:p w14:paraId="5B966B92" w14:textId="77777777" w:rsidR="00307EC9" w:rsidRPr="0063311A" w:rsidRDefault="00741129" w:rsidP="00B3778E">
            <w:pPr>
              <w:pStyle w:val="NoSpacing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D9CAD54" wp14:editId="2B6A8B1F">
                  <wp:extent cx="2400300" cy="723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ygn sign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68" b="28570"/>
                          <a:stretch/>
                        </pic:blipFill>
                        <pic:spPr bwMode="auto">
                          <a:xfrm>
                            <a:off x="0" y="0"/>
                            <a:ext cx="24003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p w14:paraId="34A9ACC3" w14:textId="77777777" w:rsidR="00B1163B" w:rsidRPr="00FC4ECC" w:rsidRDefault="009749C5" w:rsidP="00B1163B">
            <w:pPr>
              <w:pStyle w:val="Heading1"/>
              <w:rPr>
                <w:rStyle w:val="Heading2Char"/>
                <w:b/>
                <w:bCs/>
                <w:color w:val="61BF1A"/>
                <w:sz w:val="42"/>
              </w:rPr>
            </w:pPr>
            <w:r w:rsidRPr="00FC4ECC">
              <w:rPr>
                <w:b w:val="0"/>
                <w:bCs w:val="0"/>
                <w:color w:val="61BF1A"/>
              </w:rPr>
              <w:t xml:space="preserve">Examples of NAYGN </w:t>
            </w:r>
            <w:r w:rsidR="00B1163B" w:rsidRPr="00FC4ECC">
              <w:rPr>
                <w:b w:val="0"/>
                <w:bCs w:val="0"/>
                <w:color w:val="61BF1A"/>
              </w:rPr>
              <w:t>Events and Activities</w:t>
            </w:r>
          </w:p>
          <w:p w14:paraId="6C557DD1" w14:textId="77777777" w:rsidR="00B1163B" w:rsidRDefault="00B1163B" w:rsidP="00B1163B">
            <w:pPr>
              <w:pStyle w:val="Heading2"/>
            </w:pPr>
            <w:r>
              <w:t>Professional Development</w:t>
            </w:r>
          </w:p>
          <w:p w14:paraId="26C8B7FC" w14:textId="77777777" w:rsidR="00B1163B" w:rsidRDefault="00B1163B" w:rsidP="00B1163B">
            <w:pPr>
              <w:pStyle w:val="ListParagraph"/>
              <w:numPr>
                <w:ilvl w:val="0"/>
                <w:numId w:val="19"/>
              </w:numPr>
            </w:pPr>
            <w:r>
              <w:t xml:space="preserve">Annual </w:t>
            </w:r>
            <w:r w:rsidR="00FC4ECC">
              <w:t>c</w:t>
            </w:r>
            <w:r>
              <w:t xml:space="preserve">onference </w:t>
            </w:r>
          </w:p>
          <w:p w14:paraId="7D46F82A" w14:textId="77777777" w:rsidR="00B1163B" w:rsidRDefault="00B1163B" w:rsidP="00B1163B">
            <w:pPr>
              <w:pStyle w:val="ListParagraph"/>
              <w:numPr>
                <w:ilvl w:val="0"/>
                <w:numId w:val="19"/>
              </w:numPr>
            </w:pPr>
            <w:r>
              <w:t>Regional NAYGN conferences</w:t>
            </w:r>
          </w:p>
          <w:p w14:paraId="26AB5740" w14:textId="77777777" w:rsidR="00B1163B" w:rsidRDefault="00B1163B" w:rsidP="00B1163B">
            <w:pPr>
              <w:pStyle w:val="ListParagraph"/>
              <w:numPr>
                <w:ilvl w:val="0"/>
                <w:numId w:val="19"/>
              </w:numPr>
            </w:pPr>
            <w:r>
              <w:t>NAYGN webinars</w:t>
            </w:r>
          </w:p>
          <w:p w14:paraId="163EEC9F" w14:textId="77777777" w:rsidR="00B1163B" w:rsidRDefault="00B1163B" w:rsidP="00B1163B">
            <w:pPr>
              <w:pStyle w:val="ListParagraph"/>
              <w:numPr>
                <w:ilvl w:val="0"/>
                <w:numId w:val="19"/>
              </w:numPr>
            </w:pPr>
            <w:r>
              <w:t xml:space="preserve">Lunch &amp; Learns </w:t>
            </w:r>
          </w:p>
          <w:p w14:paraId="07085659" w14:textId="77777777" w:rsidR="00B1163B" w:rsidRPr="00B1163B" w:rsidRDefault="00B1163B" w:rsidP="00B1163B">
            <w:pPr>
              <w:pStyle w:val="ListParagraph"/>
              <w:numPr>
                <w:ilvl w:val="0"/>
                <w:numId w:val="19"/>
              </w:numPr>
            </w:pPr>
            <w:r>
              <w:t>Facility Tours and seminars</w:t>
            </w:r>
          </w:p>
          <w:p w14:paraId="65E54BDA" w14:textId="77777777" w:rsidR="00B1163B" w:rsidRDefault="00B1163B" w:rsidP="00B1163B">
            <w:pPr>
              <w:pStyle w:val="Heading2"/>
            </w:pPr>
            <w:r>
              <w:t>Public Information</w:t>
            </w:r>
          </w:p>
          <w:p w14:paraId="289BDAE4" w14:textId="77777777" w:rsidR="00B1163B" w:rsidRDefault="00B1163B" w:rsidP="00B1163B">
            <w:pPr>
              <w:pStyle w:val="ListParagraph"/>
              <w:numPr>
                <w:ilvl w:val="0"/>
                <w:numId w:val="20"/>
              </w:numPr>
            </w:pPr>
            <w:r>
              <w:t>Post Card Push Day</w:t>
            </w:r>
          </w:p>
          <w:p w14:paraId="7E29177E" w14:textId="77777777" w:rsidR="00B1163B" w:rsidRDefault="00B1163B" w:rsidP="00B1163B">
            <w:pPr>
              <w:pStyle w:val="ListParagraph"/>
              <w:numPr>
                <w:ilvl w:val="0"/>
                <w:numId w:val="20"/>
              </w:numPr>
            </w:pPr>
            <w:r>
              <w:t>Nuclear Hill days (Ottawa, Toronto, Washington D.C.)</w:t>
            </w:r>
          </w:p>
          <w:p w14:paraId="09774599" w14:textId="77777777" w:rsidR="00B1163B" w:rsidRDefault="00B1163B" w:rsidP="00B1163B">
            <w:pPr>
              <w:pStyle w:val="ListParagraph"/>
              <w:numPr>
                <w:ilvl w:val="0"/>
                <w:numId w:val="20"/>
              </w:numPr>
            </w:pPr>
            <w:r>
              <w:t>School visits &amp; teacher workshops (with NAYGN children’s book)</w:t>
            </w:r>
          </w:p>
          <w:p w14:paraId="3FB5A5C5" w14:textId="77777777" w:rsidR="00FC4ECC" w:rsidRDefault="00FC4ECC" w:rsidP="00B1163B">
            <w:pPr>
              <w:pStyle w:val="ListParagraph"/>
              <w:numPr>
                <w:ilvl w:val="0"/>
                <w:numId w:val="20"/>
              </w:numPr>
            </w:pPr>
            <w:r>
              <w:t>Student essay/drawing contest</w:t>
            </w:r>
          </w:p>
          <w:p w14:paraId="36A55055" w14:textId="77777777" w:rsidR="00B1163B" w:rsidRDefault="00B1163B" w:rsidP="00B1163B">
            <w:pPr>
              <w:pStyle w:val="Heading2"/>
            </w:pPr>
            <w:r>
              <w:t>Community Outreach</w:t>
            </w:r>
          </w:p>
          <w:p w14:paraId="7F079794" w14:textId="77777777" w:rsidR="00B1163B" w:rsidRDefault="00B1163B" w:rsidP="00B1163B">
            <w:pPr>
              <w:pStyle w:val="ListParagraph"/>
              <w:numPr>
                <w:ilvl w:val="0"/>
                <w:numId w:val="21"/>
              </w:numPr>
            </w:pPr>
            <w:r>
              <w:t>Charity fundraisers</w:t>
            </w:r>
          </w:p>
          <w:p w14:paraId="614F0CA3" w14:textId="77777777" w:rsidR="00B1163B" w:rsidRDefault="00B1163B" w:rsidP="00B1163B">
            <w:pPr>
              <w:pStyle w:val="ListParagraph"/>
              <w:numPr>
                <w:ilvl w:val="0"/>
                <w:numId w:val="21"/>
              </w:numPr>
            </w:pPr>
            <w:r>
              <w:t>Tree planting</w:t>
            </w:r>
          </w:p>
          <w:p w14:paraId="30A4BD6E" w14:textId="77777777" w:rsidR="00B1163B" w:rsidRDefault="00B1163B" w:rsidP="00B1163B">
            <w:pPr>
              <w:pStyle w:val="ListParagraph"/>
              <w:numPr>
                <w:ilvl w:val="0"/>
                <w:numId w:val="21"/>
              </w:numPr>
            </w:pPr>
            <w:r>
              <w:t xml:space="preserve">Adopt a road </w:t>
            </w:r>
            <w:proofErr w:type="gramStart"/>
            <w:r>
              <w:t>pro</w:t>
            </w:r>
            <w:r w:rsidR="009749C5">
              <w:t>gram</w:t>
            </w:r>
            <w:proofErr w:type="gramEnd"/>
          </w:p>
          <w:p w14:paraId="3B03F43C" w14:textId="77777777" w:rsidR="00B1163B" w:rsidRDefault="00B1163B" w:rsidP="00B1163B">
            <w:pPr>
              <w:pStyle w:val="ListParagraph"/>
              <w:numPr>
                <w:ilvl w:val="0"/>
                <w:numId w:val="21"/>
              </w:numPr>
            </w:pPr>
            <w:r>
              <w:t xml:space="preserve">Habitat for Humanity build </w:t>
            </w:r>
            <w:proofErr w:type="gramStart"/>
            <w:r>
              <w:t>days</w:t>
            </w:r>
            <w:proofErr w:type="gramEnd"/>
          </w:p>
          <w:p w14:paraId="21BD8262" w14:textId="77777777" w:rsidR="00B1163B" w:rsidRDefault="00B1163B" w:rsidP="00B1163B">
            <w:pPr>
              <w:pStyle w:val="Heading2"/>
            </w:pPr>
            <w:r>
              <w:t>Networking &amp; Membership</w:t>
            </w:r>
          </w:p>
          <w:p w14:paraId="7E3FA23E" w14:textId="77777777" w:rsidR="00DA2DB8" w:rsidRDefault="00B1163B" w:rsidP="00B1163B">
            <w:pPr>
              <w:pStyle w:val="ListParagraph"/>
              <w:numPr>
                <w:ilvl w:val="0"/>
                <w:numId w:val="21"/>
              </w:numPr>
            </w:pPr>
            <w:r>
              <w:t>Teamwork events</w:t>
            </w:r>
          </w:p>
          <w:p w14:paraId="6A403103" w14:textId="77777777" w:rsidR="00B1163B" w:rsidRDefault="00B1163B" w:rsidP="009749C5">
            <w:pPr>
              <w:pStyle w:val="ListParagraph"/>
              <w:numPr>
                <w:ilvl w:val="0"/>
                <w:numId w:val="21"/>
              </w:numPr>
            </w:pPr>
            <w:r>
              <w:t>Sporting events</w:t>
            </w:r>
          </w:p>
          <w:p w14:paraId="3BA5301C" w14:textId="77777777" w:rsidR="009749C5" w:rsidRPr="00B1163B" w:rsidRDefault="009749C5" w:rsidP="009749C5">
            <w:pPr>
              <w:pStyle w:val="ListParagraph"/>
              <w:numPr>
                <w:ilvl w:val="0"/>
                <w:numId w:val="21"/>
              </w:numPr>
            </w:pPr>
            <w:r>
              <w:t>General members meetings</w:t>
            </w:r>
          </w:p>
        </w:tc>
      </w:tr>
    </w:tbl>
    <w:p w14:paraId="0E970E61" w14:textId="77777777" w:rsidR="009915C8" w:rsidRDefault="009915C8" w:rsidP="00172837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83153" w14:textId="77777777" w:rsidR="003C175D" w:rsidRDefault="003C175D" w:rsidP="00BF6AFD">
      <w:pPr>
        <w:spacing w:after="0" w:line="240" w:lineRule="auto"/>
      </w:pPr>
      <w:r>
        <w:separator/>
      </w:r>
    </w:p>
  </w:endnote>
  <w:endnote w:type="continuationSeparator" w:id="0">
    <w:p w14:paraId="4FBF3928" w14:textId="77777777" w:rsidR="003C175D" w:rsidRDefault="003C175D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268AC" w14:textId="77777777" w:rsidR="003C175D" w:rsidRDefault="003C175D" w:rsidP="00BF6AFD">
      <w:pPr>
        <w:spacing w:after="0" w:line="240" w:lineRule="auto"/>
      </w:pPr>
      <w:r>
        <w:separator/>
      </w:r>
    </w:p>
  </w:footnote>
  <w:footnote w:type="continuationSeparator" w:id="0">
    <w:p w14:paraId="00D91A92" w14:textId="77777777" w:rsidR="003C175D" w:rsidRDefault="003C175D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1FC46BC"/>
    <w:multiLevelType w:val="hybridMultilevel"/>
    <w:tmpl w:val="FFA4CF08"/>
    <w:lvl w:ilvl="0" w:tplc="29F6165A">
      <w:numFmt w:val="bullet"/>
      <w:lvlText w:val="•"/>
      <w:lvlJc w:val="left"/>
      <w:pPr>
        <w:ind w:left="720" w:hanging="360"/>
      </w:pPr>
      <w:rPr>
        <w:rFonts w:ascii="HelveticaNeue" w:eastAsiaTheme="minorHAnsi" w:hAnsi="HelveticaNeue" w:cs="Helvetica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AC36B55"/>
    <w:multiLevelType w:val="hybridMultilevel"/>
    <w:tmpl w:val="D21E55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57137"/>
    <w:multiLevelType w:val="hybridMultilevel"/>
    <w:tmpl w:val="7C9623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10A86"/>
    <w:multiLevelType w:val="hybridMultilevel"/>
    <w:tmpl w:val="D1903D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F09A2"/>
    <w:multiLevelType w:val="hybridMultilevel"/>
    <w:tmpl w:val="8CCCF5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B6D47"/>
    <w:multiLevelType w:val="hybridMultilevel"/>
    <w:tmpl w:val="F508CC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05126"/>
    <w:multiLevelType w:val="hybridMultilevel"/>
    <w:tmpl w:val="EF7E42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64F49"/>
    <w:multiLevelType w:val="hybridMultilevel"/>
    <w:tmpl w:val="DC346C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002DE4"/>
    <w:multiLevelType w:val="hybridMultilevel"/>
    <w:tmpl w:val="953482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9770243">
    <w:abstractNumId w:val="9"/>
  </w:num>
  <w:num w:numId="2" w16cid:durableId="869220332">
    <w:abstractNumId w:val="9"/>
  </w:num>
  <w:num w:numId="3" w16cid:durableId="332299593">
    <w:abstractNumId w:val="9"/>
    <w:lvlOverride w:ilvl="0">
      <w:startOverride w:val="1"/>
    </w:lvlOverride>
  </w:num>
  <w:num w:numId="4" w16cid:durableId="243952078">
    <w:abstractNumId w:val="9"/>
    <w:lvlOverride w:ilvl="0">
      <w:startOverride w:val="1"/>
    </w:lvlOverride>
  </w:num>
  <w:num w:numId="5" w16cid:durableId="552011543">
    <w:abstractNumId w:val="9"/>
    <w:lvlOverride w:ilvl="0">
      <w:startOverride w:val="1"/>
    </w:lvlOverride>
  </w:num>
  <w:num w:numId="6" w16cid:durableId="355892500">
    <w:abstractNumId w:val="7"/>
  </w:num>
  <w:num w:numId="7" w16cid:durableId="598686268">
    <w:abstractNumId w:val="6"/>
  </w:num>
  <w:num w:numId="8" w16cid:durableId="1860504008">
    <w:abstractNumId w:val="5"/>
  </w:num>
  <w:num w:numId="9" w16cid:durableId="962421566">
    <w:abstractNumId w:val="4"/>
  </w:num>
  <w:num w:numId="10" w16cid:durableId="1195536641">
    <w:abstractNumId w:val="8"/>
  </w:num>
  <w:num w:numId="11" w16cid:durableId="1386105483">
    <w:abstractNumId w:val="3"/>
  </w:num>
  <w:num w:numId="12" w16cid:durableId="811294681">
    <w:abstractNumId w:val="2"/>
  </w:num>
  <w:num w:numId="13" w16cid:durableId="367802761">
    <w:abstractNumId w:val="1"/>
  </w:num>
  <w:num w:numId="14" w16cid:durableId="464006698">
    <w:abstractNumId w:val="0"/>
  </w:num>
  <w:num w:numId="15" w16cid:durableId="1471052423">
    <w:abstractNumId w:val="11"/>
  </w:num>
  <w:num w:numId="16" w16cid:durableId="2036684816">
    <w:abstractNumId w:val="14"/>
  </w:num>
  <w:num w:numId="17" w16cid:durableId="857045363">
    <w:abstractNumId w:val="18"/>
  </w:num>
  <w:num w:numId="18" w16cid:durableId="1412196453">
    <w:abstractNumId w:val="10"/>
  </w:num>
  <w:num w:numId="19" w16cid:durableId="1101149669">
    <w:abstractNumId w:val="12"/>
  </w:num>
  <w:num w:numId="20" w16cid:durableId="2075468566">
    <w:abstractNumId w:val="17"/>
  </w:num>
  <w:num w:numId="21" w16cid:durableId="737629929">
    <w:abstractNumId w:val="16"/>
  </w:num>
  <w:num w:numId="22" w16cid:durableId="1796365118">
    <w:abstractNumId w:val="15"/>
  </w:num>
  <w:num w:numId="23" w16cid:durableId="1332365675">
    <w:abstractNumId w:val="13"/>
  </w:num>
  <w:num w:numId="24" w16cid:durableId="15492973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366"/>
    <w:rsid w:val="0006233A"/>
    <w:rsid w:val="00112107"/>
    <w:rsid w:val="001372C8"/>
    <w:rsid w:val="00172837"/>
    <w:rsid w:val="001947E7"/>
    <w:rsid w:val="001D0847"/>
    <w:rsid w:val="00212163"/>
    <w:rsid w:val="00227118"/>
    <w:rsid w:val="00252DEF"/>
    <w:rsid w:val="0025581E"/>
    <w:rsid w:val="002A3F53"/>
    <w:rsid w:val="00307EC9"/>
    <w:rsid w:val="003406CF"/>
    <w:rsid w:val="00365EBB"/>
    <w:rsid w:val="003B391D"/>
    <w:rsid w:val="003C175D"/>
    <w:rsid w:val="00422379"/>
    <w:rsid w:val="0048634A"/>
    <w:rsid w:val="00524898"/>
    <w:rsid w:val="005259A3"/>
    <w:rsid w:val="005473B9"/>
    <w:rsid w:val="0055661C"/>
    <w:rsid w:val="0056054A"/>
    <w:rsid w:val="00565A62"/>
    <w:rsid w:val="00571D35"/>
    <w:rsid w:val="005E5178"/>
    <w:rsid w:val="0063311A"/>
    <w:rsid w:val="0068396D"/>
    <w:rsid w:val="006A2E06"/>
    <w:rsid w:val="006C321C"/>
    <w:rsid w:val="006D4E06"/>
    <w:rsid w:val="007014C5"/>
    <w:rsid w:val="00710E02"/>
    <w:rsid w:val="007126E6"/>
    <w:rsid w:val="00741129"/>
    <w:rsid w:val="007647EF"/>
    <w:rsid w:val="00774BC5"/>
    <w:rsid w:val="007E3C3A"/>
    <w:rsid w:val="0089764D"/>
    <w:rsid w:val="008B000B"/>
    <w:rsid w:val="0090321A"/>
    <w:rsid w:val="00960A60"/>
    <w:rsid w:val="009749C5"/>
    <w:rsid w:val="009915C8"/>
    <w:rsid w:val="009F3198"/>
    <w:rsid w:val="009F654D"/>
    <w:rsid w:val="00A54316"/>
    <w:rsid w:val="00A769D1"/>
    <w:rsid w:val="00A85868"/>
    <w:rsid w:val="00A95BFB"/>
    <w:rsid w:val="00AB72BA"/>
    <w:rsid w:val="00AC4DDB"/>
    <w:rsid w:val="00AD5E87"/>
    <w:rsid w:val="00AD7341"/>
    <w:rsid w:val="00B1163B"/>
    <w:rsid w:val="00B16D26"/>
    <w:rsid w:val="00B3778E"/>
    <w:rsid w:val="00B43366"/>
    <w:rsid w:val="00B97718"/>
    <w:rsid w:val="00BA199A"/>
    <w:rsid w:val="00BB37E4"/>
    <w:rsid w:val="00BD0E96"/>
    <w:rsid w:val="00BF6AFD"/>
    <w:rsid w:val="00C476E1"/>
    <w:rsid w:val="00C57E7C"/>
    <w:rsid w:val="00CD1DEA"/>
    <w:rsid w:val="00D27440"/>
    <w:rsid w:val="00D95AD8"/>
    <w:rsid w:val="00DA2DB8"/>
    <w:rsid w:val="00DB5D32"/>
    <w:rsid w:val="00E049D5"/>
    <w:rsid w:val="00E063AA"/>
    <w:rsid w:val="00EB6228"/>
    <w:rsid w:val="00EE0A38"/>
    <w:rsid w:val="00EE39D9"/>
    <w:rsid w:val="00F13948"/>
    <w:rsid w:val="00F65FF0"/>
    <w:rsid w:val="00F66B21"/>
    <w:rsid w:val="00F83409"/>
    <w:rsid w:val="00FA07B2"/>
    <w:rsid w:val="00FB3835"/>
    <w:rsid w:val="00FB7F58"/>
    <w:rsid w:val="00FC4ECC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27D38E7C"/>
  <w15:docId w15:val="{7155B03A-C3EE-42F7-AB18-B1838BE0F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ECC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customStyle="1" w:styleId="GridTable1Light1">
    <w:name w:val="Grid Table 1 Light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customStyle="1" w:styleId="PlainTable11">
    <w:name w:val="Plain Table 1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9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0021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81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031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76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0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3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3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6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4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62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8526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7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5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21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05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21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8979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127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536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7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3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4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97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33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09283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4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685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80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4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1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5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4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6458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83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32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5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4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8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13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30016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56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6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49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acebook.com/TheNAYGN/" TargetMode="External"/><Relationship Id="rId18" Type="http://schemas.openxmlformats.org/officeDocument/2006/relationships/image" Target="media/image9.jpg"/><Relationship Id="rId26" Type="http://schemas.openxmlformats.org/officeDocument/2006/relationships/hyperlink" Target="mailto:diversity@naygn.or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USA@naygn.org" TargetMode="External"/><Relationship Id="rId34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mailto:PI@naygn.or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Canada@naygn.org" TargetMode="External"/><Relationship Id="rId29" Type="http://schemas.openxmlformats.org/officeDocument/2006/relationships/hyperlink" Target="https://naygn.org/chapters/chapter-lis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na_ygn_ca" TargetMode="External"/><Relationship Id="rId24" Type="http://schemas.openxmlformats.org/officeDocument/2006/relationships/hyperlink" Target="mailto:Communications@naygn.org" TargetMode="External"/><Relationship Id="rId32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hyperlink" Target="mailto:Treasurer@naygn.org" TargetMode="External"/><Relationship Id="rId28" Type="http://schemas.openxmlformats.org/officeDocument/2006/relationships/hyperlink" Target="http://www.naygn.org/register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vp@naygn.org" TargetMode="External"/><Relationship Id="rId31" Type="http://schemas.openxmlformats.org/officeDocument/2006/relationships/hyperlink" Target="mailto:vp@nayg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na_ygn/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PD@naygn.org" TargetMode="External"/><Relationship Id="rId27" Type="http://schemas.openxmlformats.org/officeDocument/2006/relationships/hyperlink" Target="mailto:technology@naygn.org" TargetMode="External"/><Relationship Id="rId30" Type="http://schemas.openxmlformats.org/officeDocument/2006/relationships/hyperlink" Target="https://naygn.org/start-a-chapter/" TargetMode="Externa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RINGM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8D9864DED34FCA9574FBBA2178E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96148-4F12-4AD0-A7A6-70F2343238F3}"/>
      </w:docPartPr>
      <w:docPartBody>
        <w:p w:rsidR="00EC1848" w:rsidRDefault="00980105">
          <w:pPr>
            <w:pStyle w:val="688D9864DED34FCA9574FBBA2178E371"/>
          </w:pPr>
          <w:r>
            <w:t>Company Name</w:t>
          </w:r>
        </w:p>
      </w:docPartBody>
    </w:docPart>
    <w:docPart>
      <w:docPartPr>
        <w:name w:val="00104F566D2C464391190E38C7E13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CBABA-6D95-4B38-9524-7032971B9B42}"/>
      </w:docPartPr>
      <w:docPartBody>
        <w:p w:rsidR="00660AA6" w:rsidRDefault="00E818AB" w:rsidP="00E818AB">
          <w:pPr>
            <w:pStyle w:val="00104F566D2C464391190E38C7E13759"/>
          </w:pPr>
          <w:r w:rsidRPr="00365EBB">
            <w:rPr>
              <w:rStyle w:val="PlaceholderText"/>
            </w:rPr>
            <w:t>Who We Are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10442670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105"/>
    <w:rsid w:val="00342602"/>
    <w:rsid w:val="003F147B"/>
    <w:rsid w:val="004E53F9"/>
    <w:rsid w:val="00660AA6"/>
    <w:rsid w:val="008447E9"/>
    <w:rsid w:val="00865E79"/>
    <w:rsid w:val="00952C05"/>
    <w:rsid w:val="00980105"/>
    <w:rsid w:val="00E818AB"/>
    <w:rsid w:val="00EC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1"/>
    <w:rsid w:val="008447E9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E818AB"/>
    <w:rPr>
      <w:color w:val="808080"/>
    </w:rPr>
  </w:style>
  <w:style w:type="paragraph" w:customStyle="1" w:styleId="688D9864DED34FCA9574FBBA2178E371">
    <w:name w:val="688D9864DED34FCA9574FBBA2178E371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ja-JP"/>
    </w:rPr>
  </w:style>
  <w:style w:type="paragraph" w:customStyle="1" w:styleId="00104F566D2C464391190E38C7E13759">
    <w:name w:val="00104F566D2C464391190E38C7E13759"/>
    <w:rsid w:val="00E818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Entergy Corporation</Company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MAIRINGER Matthew -NUCLEAR</dc:creator>
  <cp:keywords>Who we are &amp; why you should care</cp:keywords>
  <cp:lastModifiedBy>MAIRINGER Matthew -NUCLSUSTAIN</cp:lastModifiedBy>
  <cp:revision>2</cp:revision>
  <cp:lastPrinted>2022-03-17T13:08:00Z</cp:lastPrinted>
  <dcterms:created xsi:type="dcterms:W3CDTF">2023-08-13T00:11:00Z</dcterms:created>
  <dcterms:modified xsi:type="dcterms:W3CDTF">2023-08-13T00:11:00Z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c8383d6-8835-4200-a4fc-1770f5e9c0ac_Enabled">
    <vt:lpwstr>True</vt:lpwstr>
  </property>
  <property fmtid="{D5CDD505-2E9C-101B-9397-08002B2CF9AE}" pid="4" name="MSIP_Label_fc8383d6-8835-4200-a4fc-1770f5e9c0ac_SiteId">
    <vt:lpwstr>962f21cf-93ea-449f-99bf-402e2b2987b2</vt:lpwstr>
  </property>
  <property fmtid="{D5CDD505-2E9C-101B-9397-08002B2CF9AE}" pid="5" name="MSIP_Label_fc8383d6-8835-4200-a4fc-1770f5e9c0ac_Owner">
    <vt:lpwstr>matthew.mairinger@opg.com</vt:lpwstr>
  </property>
  <property fmtid="{D5CDD505-2E9C-101B-9397-08002B2CF9AE}" pid="6" name="MSIP_Label_fc8383d6-8835-4200-a4fc-1770f5e9c0ac_SetDate">
    <vt:lpwstr>2018-11-19T16:29:42.6771270Z</vt:lpwstr>
  </property>
  <property fmtid="{D5CDD505-2E9C-101B-9397-08002B2CF9AE}" pid="7" name="MSIP_Label_fc8383d6-8835-4200-a4fc-1770f5e9c0ac_Name">
    <vt:lpwstr>General</vt:lpwstr>
  </property>
  <property fmtid="{D5CDD505-2E9C-101B-9397-08002B2CF9AE}" pid="8" name="MSIP_Label_fc8383d6-8835-4200-a4fc-1770f5e9c0ac_Application">
    <vt:lpwstr>Microsoft Azure Information Protection</vt:lpwstr>
  </property>
  <property fmtid="{D5CDD505-2E9C-101B-9397-08002B2CF9AE}" pid="9" name="MSIP_Label_fc8383d6-8835-4200-a4fc-1770f5e9c0ac_Extended_MSFT_Method">
    <vt:lpwstr>Automatic</vt:lpwstr>
  </property>
  <property fmtid="{D5CDD505-2E9C-101B-9397-08002B2CF9AE}" pid="10" name="Sensitivity">
    <vt:lpwstr>General</vt:lpwstr>
  </property>
</Properties>
</file>