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Layout"/>
        <w:tblW w:w="14415" w:type="dxa"/>
        <w:jc w:val="center"/>
        <w:tblLayout w:type="fixed"/>
        <w:tblLook w:val="04A0" w:firstRow="1" w:lastRow="0" w:firstColumn="1" w:lastColumn="0" w:noHBand="0" w:noVBand="1"/>
        <w:tblDescription w:val="Brochure layout table"/>
      </w:tblPr>
      <w:tblGrid>
        <w:gridCol w:w="4565"/>
        <w:gridCol w:w="5285"/>
        <w:gridCol w:w="4565"/>
      </w:tblGrid>
      <w:tr w:rsidR="00307EC9" w:rsidTr="00332188">
        <w:trPr>
          <w:jc w:val="center"/>
        </w:trPr>
        <w:tc>
          <w:tcPr>
            <w:tcW w:w="4565" w:type="dxa"/>
            <w:tcMar>
              <w:right w:w="720" w:type="dxa"/>
            </w:tcMar>
          </w:tcPr>
          <w:p w:rsidR="00332188" w:rsidRDefault="00332188" w:rsidP="00741129">
            <w:pPr>
              <w:pStyle w:val="Heading1"/>
              <w:rPr>
                <w:b w:val="0"/>
                <w:bCs w:val="0"/>
              </w:rPr>
            </w:pPr>
            <w:r w:rsidRPr="00332188">
              <w:rPr>
                <w:noProof/>
                <w:lang w:val="en-CA" w:eastAsia="en-CA"/>
              </w:rPr>
              <w:drawing>
                <wp:inline distT="0" distB="0" distL="0" distR="0" wp14:anchorId="0A9BEE7E" wp14:editId="48E80DA2">
                  <wp:extent cx="2659764" cy="1076325"/>
                  <wp:effectExtent l="0" t="0" r="7620" b="0"/>
                  <wp:docPr id="8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060843C-53ED-4736-BA2F-4F443A4459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F060843C-53ED-4736-BA2F-4F443A4459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9" t="16762" r="3348" b="21510"/>
                          <a:stretch/>
                        </pic:blipFill>
                        <pic:spPr>
                          <a:xfrm>
                            <a:off x="0" y="0"/>
                            <a:ext cx="2690029" cy="1088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1129" w:rsidRPr="003B2A57" w:rsidRDefault="00B80B63" w:rsidP="00741129">
            <w:pPr>
              <w:pStyle w:val="Heading1"/>
              <w:rPr>
                <w:rStyle w:val="Heading1Char"/>
                <w:b/>
                <w:bCs/>
                <w:color w:val="61BF1A"/>
              </w:rPr>
            </w:pPr>
            <w:r w:rsidRPr="003B2A57">
              <w:rPr>
                <w:b w:val="0"/>
                <w:bCs w:val="0"/>
                <w:color w:val="61BF1A"/>
              </w:rPr>
              <w:t>Hi there!</w:t>
            </w:r>
          </w:p>
          <w:p w:rsidR="00741129" w:rsidRDefault="00B80B63" w:rsidP="00741129">
            <w:r w:rsidRPr="00B80B63">
              <w:t xml:space="preserve">NAYGN depends on the financial support from our sponsors to support our vision: </w:t>
            </w:r>
            <w:r w:rsidRPr="003B2A57">
              <w:rPr>
                <w:i/>
                <w:iCs/>
                <w:color w:val="61BF1A"/>
              </w:rPr>
              <w:t xml:space="preserve">Developing leaders to energize the future of nuclear! </w:t>
            </w:r>
            <w:r w:rsidRPr="00B80B63">
              <w:t>Collectively, NAYGN members contribute approximately 90,000 hours a year to their nuclear organizations, local communities, and our industry, while building the skills needed to become strong and effective future leaders.</w:t>
            </w:r>
            <w:r w:rsidR="00741129" w:rsidRPr="00AC4DDB">
              <w:t xml:space="preserve"> </w:t>
            </w:r>
          </w:p>
          <w:p w:rsidR="00741129" w:rsidRPr="003B2A57" w:rsidRDefault="00B80B63" w:rsidP="00741129">
            <w:pPr>
              <w:pStyle w:val="Heading1"/>
              <w:rPr>
                <w:rStyle w:val="Heading1Char"/>
                <w:b/>
                <w:bCs/>
                <w:color w:val="61BF1A"/>
              </w:rPr>
            </w:pPr>
            <w:r w:rsidRPr="003B2A57">
              <w:rPr>
                <w:b w:val="0"/>
                <w:bCs w:val="0"/>
                <w:color w:val="61BF1A"/>
              </w:rPr>
              <w:t>Getting Involved</w:t>
            </w:r>
          </w:p>
          <w:p w:rsidR="00B80B63" w:rsidRPr="00B80B63" w:rsidRDefault="00B80B63" w:rsidP="00B80B63">
            <w:pPr>
              <w:autoSpaceDE w:val="0"/>
              <w:autoSpaceDN w:val="0"/>
              <w:adjustRightInd w:val="0"/>
              <w:rPr>
                <w:rFonts w:cs="HelveticaNeue"/>
              </w:rPr>
            </w:pPr>
            <w:r w:rsidRPr="00B80B63">
              <w:rPr>
                <w:rFonts w:cs="HelveticaNeue"/>
              </w:rPr>
              <w:t>To enable NAYGN to continue providing value, we are seeking corporate sponsors for 20</w:t>
            </w:r>
            <w:r w:rsidR="003B2A57">
              <w:rPr>
                <w:rFonts w:cs="HelveticaNeue"/>
              </w:rPr>
              <w:t>22</w:t>
            </w:r>
            <w:r w:rsidRPr="00B80B63">
              <w:rPr>
                <w:rFonts w:cs="HelveticaNeue"/>
              </w:rPr>
              <w:t xml:space="preserve">. If you have any questions regarding this sponsorship opportunity, please contact our NAYGN Treasurer </w:t>
            </w:r>
            <w:r w:rsidR="003B2A57">
              <w:rPr>
                <w:rFonts w:cs="HelveticaNeue"/>
              </w:rPr>
              <w:t>Daniel Deckman</w:t>
            </w:r>
            <w:r w:rsidRPr="00B80B63">
              <w:rPr>
                <w:rFonts w:cs="HelveticaNeue"/>
              </w:rPr>
              <w:t xml:space="preserve"> at treasurer@naygn.org.</w:t>
            </w:r>
          </w:p>
          <w:p w:rsidR="00307EC9" w:rsidRPr="00741129" w:rsidRDefault="00F90EE8" w:rsidP="00332188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HelveticaNeue"/>
                <w:lang w:val="en-CA"/>
              </w:rPr>
            </w:pPr>
            <w:r w:rsidRPr="00F90EE8"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C30E9E5" wp14:editId="13D4A97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7620</wp:posOffset>
                      </wp:positionV>
                      <wp:extent cx="2524125" cy="1200329"/>
                      <wp:effectExtent l="0" t="0" r="28575" b="12700"/>
                      <wp:wrapNone/>
                      <wp:docPr id="15" name="TextBox 8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4125" cy="12003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61BF1A"/>
                                </a:solidFill>
                              </a:ln>
                            </wps:spPr>
                            <wps:txbx>
                              <w:txbxContent>
                                <w:p w:rsidR="00F90EE8" w:rsidRDefault="00F90EE8" w:rsidP="00F90EE8">
                                  <w:pPr>
                                    <w:pStyle w:val="NormalWeb"/>
                                    <w:spacing w:after="0"/>
                                  </w:pPr>
                                  <w:r>
                                    <w:rPr>
                                      <w:rFonts w:asciiTheme="majorHAnsi" w:hAnsi="Calibri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NAYGN by the Numbers:</w:t>
                                  </w:r>
                                </w:p>
                                <w:p w:rsidR="00F90EE8" w:rsidRDefault="00F90EE8" w:rsidP="00F90EE8">
                                  <w:pPr>
                                    <w:pStyle w:val="ListParagraph"/>
                                    <w:numPr>
                                      <w:ilvl w:val="0"/>
                                      <w:numId w:val="22"/>
                                    </w:numPr>
                                    <w:spacing w:after="0" w:line="240" w:lineRule="auto"/>
                                    <w:rPr>
                                      <w:rFonts w:eastAsia="Times New Roman"/>
                                      <w:color w:val="auto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Theme="majorHAnsi" w:hAnsi="Calibr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90,000 hours/year</w:t>
                                  </w:r>
                                </w:p>
                                <w:p w:rsidR="00F90EE8" w:rsidRDefault="00F90EE8" w:rsidP="00F90EE8">
                                  <w:pPr>
                                    <w:pStyle w:val="ListParagraph"/>
                                    <w:numPr>
                                      <w:ilvl w:val="0"/>
                                      <w:numId w:val="22"/>
                                    </w:numPr>
                                    <w:spacing w:after="0" w:line="240" w:lineRule="auto"/>
                                    <w:rPr>
                                      <w:rFonts w:eastAsia="Times New Roman"/>
                                      <w:color w:val="auto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Theme="majorHAnsi" w:hAnsi="Calibr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100+ chapters</w:t>
                                  </w:r>
                                </w:p>
                                <w:p w:rsidR="00F90EE8" w:rsidRDefault="00F90EE8" w:rsidP="00F90EE8">
                                  <w:pPr>
                                    <w:pStyle w:val="ListParagraph"/>
                                    <w:numPr>
                                      <w:ilvl w:val="0"/>
                                      <w:numId w:val="22"/>
                                    </w:numPr>
                                    <w:spacing w:after="0" w:line="240" w:lineRule="auto"/>
                                    <w:rPr>
                                      <w:rFonts w:eastAsia="Times New Roman"/>
                                      <w:color w:val="auto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Theme="majorHAnsi" w:hAnsi="Calibr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5,000+ members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2C30E9E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8" o:spid="_x0000_s1026" type="#_x0000_t202" style="position:absolute;margin-left:.35pt;margin-top:.6pt;width:198.75pt;height:94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" filled="f" strokecolor="#61bf1a">
                      <v:textbox style="mso-fit-shape-to-text:t">
                        <w:txbxContent>
                          <w:p w:rsidR="00F90EE8" w:rsidRDefault="00F90EE8" w:rsidP="00F90EE8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aj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NAYGN by the Numbers:</w:t>
                            </w:r>
                          </w:p>
                          <w:p w:rsidR="00F90EE8" w:rsidRDefault="00F90EE8" w:rsidP="00F90EE8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auto"/>
                                <w:sz w:val="36"/>
                              </w:rPr>
                            </w:pPr>
                            <w:r>
                              <w:rPr>
                                <w:rFonts w:asciiTheme="majorHAnsi"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90,000 hours/year</w:t>
                            </w:r>
                          </w:p>
                          <w:p w:rsidR="00F90EE8" w:rsidRDefault="00F90EE8" w:rsidP="00F90EE8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auto"/>
                                <w:sz w:val="36"/>
                              </w:rPr>
                            </w:pPr>
                            <w:r>
                              <w:rPr>
                                <w:rFonts w:asciiTheme="majorHAnsi"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100+ chapters</w:t>
                            </w:r>
                          </w:p>
                          <w:p w:rsidR="00F90EE8" w:rsidRDefault="00F90EE8" w:rsidP="00F90EE8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auto"/>
                                <w:sz w:val="36"/>
                              </w:rPr>
                            </w:pPr>
                            <w:r>
                              <w:rPr>
                                <w:rFonts w:asciiTheme="majorHAnsi"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5,000+ members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tbl>
            <w:tblPr>
              <w:tblStyle w:val="TableLayout"/>
              <w:tblW w:w="11535" w:type="dxa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846"/>
              <w:gridCol w:w="3846"/>
              <w:gridCol w:w="3843"/>
            </w:tblGrid>
            <w:tr w:rsidR="003B2A57" w:rsidTr="003B2A57">
              <w:trPr>
                <w:trHeight w:hRule="exact" w:val="8064"/>
              </w:trPr>
              <w:tc>
                <w:tcPr>
                  <w:tcW w:w="1667" w:type="pct"/>
                </w:tcPr>
                <w:p w:rsidR="003B2A57" w:rsidRPr="00365EBB" w:rsidRDefault="00A658D1" w:rsidP="003B2A57">
                  <w:pPr>
                    <w:pStyle w:val="Heading1"/>
                  </w:pPr>
                  <w:sdt>
                    <w:sdtPr>
                      <w:alias w:val="Enter Heading 1:"/>
                      <w:tag w:val="Enter Heading 1:"/>
                      <w:id w:val="-2122054426"/>
                      <w:placeholder>
                        <w:docPart w:val="464B0ADF907D4DB08244B15EB928E665"/>
                      </w:placeholder>
                      <w:temporary/>
                      <w:showingPlcHdr/>
                    </w:sdtPr>
                    <w:sdtEndPr/>
                    <w:sdtContent>
                      <w:r w:rsidR="003B2A57" w:rsidRPr="006E2687">
                        <w:rPr>
                          <w:rStyle w:val="PlaceholderText"/>
                          <w:color w:val="9CCE76"/>
                        </w:rPr>
                        <w:t>Who We Are</w:t>
                      </w:r>
                    </w:sdtContent>
                  </w:sdt>
                </w:p>
                <w:p w:rsidR="003B2A57" w:rsidRDefault="003B2A57" w:rsidP="003B2A57">
                  <w:pPr>
                    <w:pStyle w:val="Heading2"/>
                  </w:pPr>
                  <w:r>
                    <w:t>NAYGN Board of Directors</w:t>
                  </w:r>
                </w:p>
                <w:p w:rsidR="003B2A57" w:rsidRDefault="003B2A57" w:rsidP="003B2A57">
                  <w:pPr>
                    <w:pStyle w:val="ListParagraph"/>
                    <w:numPr>
                      <w:ilvl w:val="0"/>
                      <w:numId w:val="16"/>
                    </w:numPr>
                    <w:ind w:left="393"/>
                  </w:pPr>
                  <w:r>
                    <w:t xml:space="preserve">President - </w:t>
                  </w:r>
                  <w:r w:rsidRPr="002618B9">
                    <w:rPr>
                      <w:b/>
                    </w:rPr>
                    <w:t>Monica B</w:t>
                  </w:r>
                  <w:r w:rsidR="005A6DDF">
                    <w:rPr>
                      <w:b/>
                    </w:rPr>
                    <w:t>lock</w:t>
                  </w:r>
                </w:p>
                <w:p w:rsidR="003B2A57" w:rsidRDefault="003B2A57" w:rsidP="003B2A57">
                  <w:pPr>
                    <w:pStyle w:val="ListParagraph"/>
                    <w:numPr>
                      <w:ilvl w:val="0"/>
                      <w:numId w:val="16"/>
                    </w:numPr>
                    <w:ind w:left="393"/>
                  </w:pPr>
                  <w:r>
                    <w:t xml:space="preserve">Vice President – </w:t>
                  </w:r>
                  <w:r w:rsidRPr="00D933D3">
                    <w:rPr>
                      <w:b/>
                    </w:rPr>
                    <w:t xml:space="preserve">Amanda </w:t>
                  </w:r>
                  <w:r>
                    <w:rPr>
                      <w:b/>
                    </w:rPr>
                    <w:t>Lang</w:t>
                  </w:r>
                </w:p>
                <w:p w:rsidR="003B2A57" w:rsidRDefault="003B2A57" w:rsidP="003B2A57">
                  <w:pPr>
                    <w:pStyle w:val="ListParagraph"/>
                    <w:numPr>
                      <w:ilvl w:val="0"/>
                      <w:numId w:val="16"/>
                    </w:numPr>
                    <w:ind w:left="393"/>
                  </w:pPr>
                  <w:r>
                    <w:t xml:space="preserve">Past President – </w:t>
                  </w:r>
                  <w:r w:rsidRPr="00FB3835">
                    <w:rPr>
                      <w:b/>
                    </w:rPr>
                    <w:t>Amber Von Ruden</w:t>
                  </w:r>
                </w:p>
                <w:p w:rsidR="003B2A57" w:rsidRDefault="003B2A57" w:rsidP="003B2A57">
                  <w:pPr>
                    <w:pStyle w:val="ListParagraph"/>
                    <w:numPr>
                      <w:ilvl w:val="0"/>
                      <w:numId w:val="16"/>
                    </w:numPr>
                    <w:ind w:left="393"/>
                  </w:pPr>
                  <w:r>
                    <w:t xml:space="preserve">Professional Development Officer – </w:t>
                  </w:r>
                  <w:r>
                    <w:rPr>
                      <w:b/>
                    </w:rPr>
                    <w:t>Jenny Gourley</w:t>
                  </w:r>
                </w:p>
                <w:p w:rsidR="003B2A57" w:rsidRPr="00FB3835" w:rsidRDefault="003B2A57" w:rsidP="003B2A57">
                  <w:pPr>
                    <w:pStyle w:val="ListParagraph"/>
                    <w:numPr>
                      <w:ilvl w:val="0"/>
                      <w:numId w:val="16"/>
                    </w:numPr>
                    <w:ind w:left="393"/>
                  </w:pPr>
                  <w:r>
                    <w:t>Public Information Officer –</w:t>
                  </w:r>
                  <w:r w:rsidRPr="00FB3835">
                    <w:rPr>
                      <w:b/>
                    </w:rPr>
                    <w:t xml:space="preserve"> </w:t>
                  </w:r>
                </w:p>
                <w:p w:rsidR="003B2A57" w:rsidRDefault="003B2A57" w:rsidP="003B2A57">
                  <w:pPr>
                    <w:pStyle w:val="ListParagraph"/>
                    <w:ind w:left="393"/>
                  </w:pPr>
                  <w:r>
                    <w:rPr>
                      <w:b/>
                    </w:rPr>
                    <w:t>Naif Siddiqui</w:t>
                  </w:r>
                </w:p>
                <w:p w:rsidR="003B2A57" w:rsidRDefault="003B2A57" w:rsidP="003B2A57">
                  <w:pPr>
                    <w:pStyle w:val="ListParagraph"/>
                    <w:numPr>
                      <w:ilvl w:val="0"/>
                      <w:numId w:val="16"/>
                    </w:numPr>
                    <w:ind w:left="393"/>
                  </w:pPr>
                  <w:r>
                    <w:t xml:space="preserve">Communications Officer – </w:t>
                  </w:r>
                </w:p>
                <w:p w:rsidR="003B2A57" w:rsidRDefault="003B2A57" w:rsidP="003B2A57">
                  <w:pPr>
                    <w:pStyle w:val="ListParagraph"/>
                    <w:ind w:left="393"/>
                  </w:pPr>
                  <w:r>
                    <w:rPr>
                      <w:b/>
                    </w:rPr>
                    <w:t xml:space="preserve">Farrah </w:t>
                  </w:r>
                  <w:r w:rsidR="00A658D1">
                    <w:rPr>
                      <w:b/>
                    </w:rPr>
                    <w:t>Khanpour</w:t>
                  </w:r>
                  <w:bookmarkStart w:id="0" w:name="_GoBack"/>
                  <w:bookmarkEnd w:id="0"/>
                </w:p>
                <w:p w:rsidR="003B2A57" w:rsidRDefault="003B2A57" w:rsidP="003B2A57">
                  <w:pPr>
                    <w:pStyle w:val="ListParagraph"/>
                    <w:numPr>
                      <w:ilvl w:val="0"/>
                      <w:numId w:val="16"/>
                    </w:numPr>
                    <w:ind w:left="393"/>
                  </w:pPr>
                  <w:r>
                    <w:t xml:space="preserve">US Operating Officer – </w:t>
                  </w:r>
                  <w:r>
                    <w:rPr>
                      <w:b/>
                    </w:rPr>
                    <w:t>Ashley Lawrence</w:t>
                  </w:r>
                  <w:r w:rsidRPr="00FB3835">
                    <w:rPr>
                      <w:b/>
                    </w:rPr>
                    <w:t xml:space="preserve"> </w:t>
                  </w:r>
                </w:p>
                <w:p w:rsidR="003B2A57" w:rsidRDefault="003B2A57" w:rsidP="003B2A57">
                  <w:pPr>
                    <w:pStyle w:val="ListParagraph"/>
                    <w:numPr>
                      <w:ilvl w:val="0"/>
                      <w:numId w:val="16"/>
                    </w:numPr>
                    <w:ind w:left="393"/>
                  </w:pPr>
                  <w:r>
                    <w:t xml:space="preserve">Canadian Operating Officer – </w:t>
                  </w:r>
                </w:p>
                <w:p w:rsidR="003B2A57" w:rsidRDefault="003B2A57" w:rsidP="003B2A57">
                  <w:pPr>
                    <w:pStyle w:val="ListParagraph"/>
                    <w:ind w:left="393"/>
                  </w:pPr>
                  <w:r w:rsidRPr="00FB3835">
                    <w:rPr>
                      <w:b/>
                    </w:rPr>
                    <w:t xml:space="preserve">Matthew Mairinger </w:t>
                  </w:r>
                </w:p>
                <w:p w:rsidR="003B2A57" w:rsidRPr="00D933D3" w:rsidRDefault="003B2A57" w:rsidP="003B2A57">
                  <w:pPr>
                    <w:pStyle w:val="ListParagraph"/>
                    <w:numPr>
                      <w:ilvl w:val="0"/>
                      <w:numId w:val="16"/>
                    </w:numPr>
                    <w:ind w:left="393"/>
                  </w:pPr>
                  <w:r>
                    <w:t xml:space="preserve">Treasurer – </w:t>
                  </w:r>
                  <w:r>
                    <w:rPr>
                      <w:b/>
                    </w:rPr>
                    <w:t>Daniel Deckman</w:t>
                  </w:r>
                </w:p>
                <w:p w:rsidR="003B2A57" w:rsidRPr="00D933D3" w:rsidRDefault="003B2A57" w:rsidP="003B2A57">
                  <w:pPr>
                    <w:pStyle w:val="ListParagraph"/>
                    <w:numPr>
                      <w:ilvl w:val="0"/>
                      <w:numId w:val="16"/>
                    </w:numPr>
                    <w:ind w:left="393"/>
                  </w:pPr>
                  <w:r w:rsidRPr="00D933D3">
                    <w:t>DE&amp;I –</w:t>
                  </w:r>
                  <w:r>
                    <w:rPr>
                      <w:b/>
                    </w:rPr>
                    <w:t xml:space="preserve"> Sarah Davis</w:t>
                  </w:r>
                </w:p>
                <w:p w:rsidR="003B2A57" w:rsidRDefault="003B2A57" w:rsidP="003B2A57">
                  <w:pPr>
                    <w:pStyle w:val="ListParagraph"/>
                    <w:numPr>
                      <w:ilvl w:val="0"/>
                      <w:numId w:val="16"/>
                    </w:numPr>
                    <w:ind w:left="393"/>
                  </w:pPr>
                  <w:r w:rsidRPr="00D933D3">
                    <w:t>Technology Officer –</w:t>
                  </w:r>
                  <w:r>
                    <w:rPr>
                      <w:b/>
                    </w:rPr>
                    <w:t xml:space="preserve"> Chris Chance </w:t>
                  </w:r>
                </w:p>
                <w:p w:rsidR="003B2A57" w:rsidRDefault="003B2A57" w:rsidP="003B2A57">
                  <w:pPr>
                    <w:pStyle w:val="Heading2"/>
                  </w:pPr>
                  <w:r>
                    <w:t>Follow us</w:t>
                  </w:r>
                  <w:r>
                    <w:rPr>
                      <w:b w:val="0"/>
                      <w:bCs w:val="0"/>
                    </w:rPr>
                    <w:t xml:space="preserve"> </w:t>
                  </w:r>
                </w:p>
                <w:p w:rsidR="003B2A57" w:rsidRDefault="003B2A57" w:rsidP="003B2A57">
                  <w:r>
                    <w:rPr>
                      <w:noProof/>
                      <w:lang w:val="en-CA" w:eastAsia="en-CA"/>
                    </w:rPr>
                    <w:drawing>
                      <wp:anchor distT="0" distB="0" distL="114300" distR="114300" simplePos="0" relativeHeight="251672576" behindDoc="0" locked="0" layoutInCell="1" allowOverlap="1" wp14:anchorId="57574843" wp14:editId="4A7C0F1A">
                        <wp:simplePos x="0" y="0"/>
                        <wp:positionH relativeFrom="column">
                          <wp:posOffset>-10549</wp:posOffset>
                        </wp:positionH>
                        <wp:positionV relativeFrom="paragraph">
                          <wp:posOffset>40251</wp:posOffset>
                        </wp:positionV>
                        <wp:extent cx="218050" cy="237249"/>
                        <wp:effectExtent l="0" t="0" r="0" b="0"/>
                        <wp:wrapNone/>
                        <wp:docPr id="10" name="Picture 10" descr="C:\Users\MAIRINGM\AppData\Local\Microsoft\Windows\INetCache\Content.MSO\9CB1E96C.t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MAIRINGM\AppData\Local\Microsoft\Windows\INetCache\Content.MSO\9CB1E96C.t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050" cy="2372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softEdge rad="0"/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t xml:space="preserve">       </w:t>
                  </w:r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 wp14:anchorId="145C2D58" wp14:editId="2F4434BA">
                        <wp:extent cx="285750" cy="285750"/>
                        <wp:effectExtent l="0" t="0" r="0" b="0"/>
                        <wp:docPr id="3" name="Picture 3">
                          <a:hlinkClick xmlns:a="http://schemas.openxmlformats.org/drawingml/2006/main" r:id="rId9"/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3">
                                  <a:hlinkClick r:id="rId9"/>
                                </pic:cNvPr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 wp14:anchorId="66A7A068" wp14:editId="47C191A5">
                        <wp:extent cx="285750" cy="285750"/>
                        <wp:effectExtent l="0" t="0" r="0" b="0"/>
                        <wp:docPr id="2" name="Picture 2">
                          <a:hlinkClick xmlns:a="http://schemas.openxmlformats.org/drawingml/2006/main" r:id="rId11"/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2">
                                  <a:hlinkClick r:id="rId11"/>
                                </pic:cNvPr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@NA_YGN</w:t>
                  </w:r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 wp14:anchorId="67FD34F1" wp14:editId="77E4DEC2">
                        <wp:extent cx="285750" cy="285750"/>
                        <wp:effectExtent l="0" t="0" r="0" b="0"/>
                        <wp:docPr id="9" name="Picture 9">
                          <a:hlinkClick xmlns:a="http://schemas.openxmlformats.org/drawingml/2006/main" r:id="rId13"/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>
                                  <a:hlinkClick r:id="rId13"/>
                                </pic:cNvPr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TheNAYGN                      </w:t>
                  </w:r>
                </w:p>
                <w:p w:rsidR="003B2A57" w:rsidRDefault="003B2A57" w:rsidP="003B2A57">
                  <w:pPr>
                    <w:jc w:val="center"/>
                  </w:pPr>
                  <w:r>
                    <w:br/>
                  </w:r>
                </w:p>
                <w:p w:rsidR="003B2A57" w:rsidRDefault="003B2A57" w:rsidP="003B2A57"/>
              </w:tc>
              <w:tc>
                <w:tcPr>
                  <w:tcW w:w="1667" w:type="pct"/>
                </w:tcPr>
                <w:p w:rsidR="003B2A57" w:rsidRDefault="003B2A57" w:rsidP="003B2A57"/>
              </w:tc>
              <w:tc>
                <w:tcPr>
                  <w:tcW w:w="1667" w:type="pct"/>
                </w:tcPr>
                <w:p w:rsidR="003B2A57" w:rsidRDefault="003B2A57" w:rsidP="003B2A57"/>
              </w:tc>
            </w:tr>
            <w:tr w:rsidR="003B2A57" w:rsidTr="00F65C84">
              <w:trPr>
                <w:trHeight w:hRule="exact" w:val="2880"/>
              </w:trPr>
              <w:tc>
                <w:tcPr>
                  <w:tcW w:w="1667" w:type="pct"/>
                  <w:vAlign w:val="bottom"/>
                </w:tcPr>
                <w:p w:rsidR="003B2A57" w:rsidRDefault="003B2A57" w:rsidP="003B2A57">
                  <w:r w:rsidRPr="00FB7F58">
                    <w:rPr>
                      <w:rFonts w:ascii="Open Sans" w:hAnsi="Open Sans"/>
                      <w:noProof/>
                      <w:color w:val="2EA3F2"/>
                      <w:sz w:val="21"/>
                      <w:szCs w:val="21"/>
                      <w:lang w:val="en-CA" w:eastAsia="en-CA"/>
                    </w:rPr>
                    <w:drawing>
                      <wp:anchor distT="0" distB="0" distL="114300" distR="114300" simplePos="0" relativeHeight="251673600" behindDoc="0" locked="0" layoutInCell="1" allowOverlap="1" wp14:anchorId="5A94FF5C" wp14:editId="211563A3">
                        <wp:simplePos x="0" y="0"/>
                        <wp:positionH relativeFrom="column">
                          <wp:posOffset>91440</wp:posOffset>
                        </wp:positionH>
                        <wp:positionV relativeFrom="paragraph">
                          <wp:posOffset>-299720</wp:posOffset>
                        </wp:positionV>
                        <wp:extent cx="2238375" cy="988060"/>
                        <wp:effectExtent l="0" t="0" r="9525" b="2540"/>
                        <wp:wrapNone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AIRINGM\AppData\Local\Microsoft\Windows\INetCache\Content.Outlook\7JWQYA7U\2019 Core Phot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8375" cy="988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4649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ompany layout table"/>
                  </w:tblPr>
                  <w:tblGrid>
                    <w:gridCol w:w="1221"/>
                    <w:gridCol w:w="2355"/>
                  </w:tblGrid>
                  <w:tr w:rsidR="003B2A57" w:rsidTr="00F94224">
                    <w:tc>
                      <w:tcPr>
                        <w:tcW w:w="1221" w:type="dxa"/>
                        <w:tcBorders>
                          <w:top w:val="nil"/>
                        </w:tcBorders>
                        <w:vAlign w:val="center"/>
                      </w:tcPr>
                      <w:p w:rsidR="003B2A57" w:rsidRDefault="003B2A57" w:rsidP="003B2A57">
                        <w:pPr>
                          <w:pStyle w:val="NoSpacing"/>
                        </w:pPr>
                      </w:p>
                      <w:p w:rsidR="003B2A57" w:rsidRPr="001947E7" w:rsidRDefault="003B2A57" w:rsidP="003B2A57">
                        <w:pPr>
                          <w:pStyle w:val="NoSpacing"/>
                        </w:pPr>
                        <w:r w:rsidRPr="0055661C">
                          <w:rPr>
                            <w:noProof/>
                            <w:lang w:val="en-CA" w:eastAsia="en-CA"/>
                          </w:rPr>
                          <w:drawing>
                            <wp:inline distT="0" distB="0" distL="0" distR="0" wp14:anchorId="4C9C1751" wp14:editId="1B37539F">
                              <wp:extent cx="758537" cy="695325"/>
                              <wp:effectExtent l="0" t="0" r="3810" b="0"/>
                              <wp:docPr id="5" name="Picture 5" descr="C:\Users\MAIRINGM\AppData\Local\Microsoft\Windows\INetCache\Content.Outlook\UX3NWF86\NAYGN logo - squar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MAIRINGM\AppData\Local\Microsoft\Windows\INetCache\Content.Outlook\UX3NWF86\NAYGN logo - squar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2337" cy="762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54" w:type="dxa"/>
                        <w:tcMar>
                          <w:left w:w="274" w:type="dxa"/>
                        </w:tcMar>
                      </w:tcPr>
                      <w:p w:rsidR="003B2A57" w:rsidRDefault="003B2A57" w:rsidP="003B2A57">
                        <w:pPr>
                          <w:pStyle w:val="Company"/>
                        </w:pPr>
                      </w:p>
                      <w:p w:rsidR="003B2A57" w:rsidRDefault="003B2A57" w:rsidP="003B2A57">
                        <w:pPr>
                          <w:pStyle w:val="Company"/>
                        </w:pPr>
                      </w:p>
                      <w:p w:rsidR="003B2A57" w:rsidRDefault="003B2A57" w:rsidP="003B2A57">
                        <w:pPr>
                          <w:pStyle w:val="Company"/>
                        </w:pPr>
                        <w:r w:rsidRPr="002A3C9E">
                          <w:rPr>
                            <w:noProof/>
                            <w:lang w:val="en-CA" w:eastAsia="en-CA"/>
                          </w:rPr>
                          <w:drawing>
                            <wp:anchor distT="0" distB="0" distL="114300" distR="114300" simplePos="0" relativeHeight="251674624" behindDoc="1" locked="0" layoutInCell="1" allowOverlap="1" wp14:anchorId="348FC265" wp14:editId="0A21690C">
                              <wp:simplePos x="0" y="0"/>
                              <wp:positionH relativeFrom="column">
                                <wp:posOffset>692396</wp:posOffset>
                              </wp:positionH>
                              <wp:positionV relativeFrom="paragraph">
                                <wp:posOffset>144268</wp:posOffset>
                              </wp:positionV>
                              <wp:extent cx="626745" cy="626745"/>
                              <wp:effectExtent l="0" t="0" r="1905" b="1905"/>
                              <wp:wrapTight wrapText="bothSides">
                                <wp:wrapPolygon edited="0">
                                  <wp:start x="0" y="0"/>
                                  <wp:lineTo x="0" y="21009"/>
                                  <wp:lineTo x="21009" y="21009"/>
                                  <wp:lineTo x="21009" y="0"/>
                                  <wp:lineTo x="0" y="0"/>
                                </wp:wrapPolygon>
                              </wp:wrapTight>
                              <wp:docPr id="17" name="Picture 17" descr="C:\Users\mairingm\OneDrive - Ontario Power Generation\My Pictures\qr-code (1)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mairingm\OneDrive - Ontario Power Generation\My Pictures\qr-code (1)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6745" cy="6267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</w:p>
                      <w:p w:rsidR="003B2A57" w:rsidRDefault="003B2A57" w:rsidP="003B2A57">
                        <w:pPr>
                          <w:pStyle w:val="Company"/>
                        </w:pPr>
                      </w:p>
                      <w:p w:rsidR="003B2A57" w:rsidRDefault="003B2A57" w:rsidP="003B2A57">
                        <w:pPr>
                          <w:pStyle w:val="Company"/>
                        </w:pPr>
                      </w:p>
                      <w:p w:rsidR="003B2A57" w:rsidRDefault="003B2A57" w:rsidP="003B2A57">
                        <w:pPr>
                          <w:pStyle w:val="Company"/>
                        </w:pPr>
                      </w:p>
                      <w:p w:rsidR="003B2A57" w:rsidRDefault="003B2A57" w:rsidP="003B2A57">
                        <w:pPr>
                          <w:pStyle w:val="Company"/>
                        </w:pPr>
                      </w:p>
                      <w:p w:rsidR="003B2A57" w:rsidRDefault="003B2A57" w:rsidP="003B2A57">
                        <w:pPr>
                          <w:pStyle w:val="Company"/>
                        </w:pPr>
                      </w:p>
                    </w:tc>
                  </w:tr>
                </w:tbl>
                <w:p w:rsidR="003B2A57" w:rsidRDefault="003B2A57" w:rsidP="003B2A57"/>
              </w:tc>
              <w:tc>
                <w:tcPr>
                  <w:tcW w:w="1667" w:type="pct"/>
                  <w:vAlign w:val="bottom"/>
                </w:tcPr>
                <w:p w:rsidR="003B2A57" w:rsidRDefault="003B2A57" w:rsidP="003B2A57"/>
              </w:tc>
              <w:tc>
                <w:tcPr>
                  <w:tcW w:w="1667" w:type="pct"/>
                  <w:vAlign w:val="bottom"/>
                </w:tcPr>
                <w:p w:rsidR="003B2A57" w:rsidRDefault="003B2A57" w:rsidP="003B2A57"/>
              </w:tc>
            </w:tr>
          </w:tbl>
          <w:p w:rsidR="00307EC9" w:rsidRDefault="00307EC9"/>
        </w:tc>
        <w:tc>
          <w:tcPr>
            <w:tcW w:w="4565" w:type="dxa"/>
            <w:tcMar>
              <w:left w:w="720" w:type="dxa"/>
            </w:tcMar>
          </w:tcPr>
          <w:tbl>
            <w:tblPr>
              <w:tblStyle w:val="TableLayout"/>
              <w:tblW w:w="3935" w:type="dxa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935"/>
            </w:tblGrid>
            <w:tr w:rsidR="00307EC9" w:rsidTr="00B43366">
              <w:trPr>
                <w:trHeight w:hRule="exact" w:val="4615"/>
              </w:trPr>
              <w:tc>
                <w:tcPr>
                  <w:tcW w:w="5000" w:type="pct"/>
                </w:tcPr>
                <w:p w:rsidR="00307EC9" w:rsidRDefault="00D95AD8"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2438400" cy="990600"/>
                        <wp:effectExtent l="0" t="0" r="0" b="0"/>
                        <wp:docPr id="29" name="Picture 29" descr="logo NAYG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logo NAYG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8400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43366" w:rsidRDefault="00B43366"/>
                <w:p w:rsidR="00B43366" w:rsidRPr="00B43366" w:rsidRDefault="00B43366" w:rsidP="00B43366">
                  <w:pPr>
                    <w:jc w:val="center"/>
                    <w:rPr>
                      <w:color w:val="auto"/>
                      <w:sz w:val="40"/>
                      <w:szCs w:val="40"/>
                    </w:rPr>
                  </w:pPr>
                  <w:r w:rsidRPr="00B43366">
                    <w:rPr>
                      <w:color w:val="auto"/>
                      <w:sz w:val="40"/>
                      <w:szCs w:val="40"/>
                    </w:rPr>
                    <w:t xml:space="preserve">North American </w:t>
                  </w:r>
                  <w:r>
                    <w:rPr>
                      <w:color w:val="auto"/>
                      <w:sz w:val="40"/>
                      <w:szCs w:val="40"/>
                    </w:rPr>
                    <w:t xml:space="preserve"> </w:t>
                  </w:r>
                  <w:r w:rsidRPr="00B43366">
                    <w:rPr>
                      <w:color w:val="auto"/>
                      <w:sz w:val="40"/>
                      <w:szCs w:val="40"/>
                    </w:rPr>
                    <w:t>Young Generation in Nuclear (NAYGN)</w:t>
                  </w:r>
                </w:p>
                <w:p w:rsidR="00B43366" w:rsidRDefault="00B43366"/>
              </w:tc>
            </w:tr>
            <w:tr w:rsidR="00307EC9" w:rsidTr="00B43366">
              <w:trPr>
                <w:trHeight w:hRule="exact" w:val="69"/>
              </w:trPr>
              <w:tc>
                <w:tcPr>
                  <w:tcW w:w="5000" w:type="pct"/>
                </w:tcPr>
                <w:p w:rsidR="00307EC9" w:rsidRDefault="00307EC9"/>
              </w:tc>
            </w:tr>
            <w:tr w:rsidR="00307EC9" w:rsidTr="003B2A57">
              <w:trPr>
                <w:trHeight w:hRule="exact" w:val="4272"/>
              </w:trPr>
              <w:tc>
                <w:tcPr>
                  <w:tcW w:w="5000" w:type="pct"/>
                  <w:shd w:val="clear" w:color="auto" w:fill="61BF1A"/>
                </w:tcPr>
                <w:p w:rsidR="00307EC9" w:rsidRDefault="002A3F53" w:rsidP="00B97718">
                  <w:pPr>
                    <w:pStyle w:val="Title"/>
                    <w:ind w:left="58" w:right="97"/>
                    <w:jc w:val="center"/>
                  </w:pPr>
                  <w:r>
                    <w:rPr>
                      <w:noProof/>
                      <w:lang w:val="en-CA" w:eastAsia="en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2B79A916" wp14:editId="755878B2">
                            <wp:simplePos x="0" y="0"/>
                            <wp:positionH relativeFrom="column">
                              <wp:posOffset>13970</wp:posOffset>
                            </wp:positionH>
                            <wp:positionV relativeFrom="paragraph">
                              <wp:posOffset>2108200</wp:posOffset>
                            </wp:positionV>
                            <wp:extent cx="2346960" cy="1403985"/>
                            <wp:effectExtent l="0" t="0" r="0" b="8890"/>
                            <wp:wrapNone/>
                            <wp:docPr id="30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46960" cy="14039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1BF1A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2A3F53" w:rsidRPr="002A3F53" w:rsidRDefault="00B80B63" w:rsidP="003B2A57">
                                        <w:pPr>
                                          <w:pStyle w:val="Heading1"/>
                                          <w:shd w:val="clear" w:color="auto" w:fill="61BF1A"/>
                                          <w:jc w:val="center"/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w:t>Tiers and Benefits Available to Potential Sponsors of NAYGN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B79A916" id="Text Box 2" o:spid="_x0000_s1027" type="#_x0000_t202" style="position:absolute;left:0;text-align:left;margin-left:1.1pt;margin-top:166pt;width:184.8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" fillcolor="#61bf1a" stroked="f">
                            <v:textbox style="mso-fit-shape-to-text:t">
                              <w:txbxContent>
                                <w:p w:rsidR="002A3F53" w:rsidRPr="002A3F53" w:rsidRDefault="00B80B63" w:rsidP="003B2A57">
                                  <w:pPr>
                                    <w:pStyle w:val="Heading1"/>
                                    <w:shd w:val="clear" w:color="auto" w:fill="61BF1A"/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Tiers and Benefits Available to Potential Sponsors of NAYGN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sdt>
                    <w:sdtPr>
                      <w:rPr>
                        <w:szCs w:val="56"/>
                      </w:rPr>
                      <w:alias w:val="Enter Company Name:"/>
                      <w:tag w:val="Enter Company Name:"/>
                      <w:id w:val="-2083982577"/>
                      <w:placeholder>
                        <w:docPart w:val="688D9864DED34FCA9574FBBA2178E371"/>
                      </w:placeholder>
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<w:text/>
                    </w:sdtPr>
                    <w:sdtEndPr/>
                    <w:sdtContent>
                      <w:r w:rsidR="00B80B63">
                        <w:rPr>
                          <w:szCs w:val="56"/>
                        </w:rPr>
                        <w:t>Providing Support</w:t>
                      </w:r>
                    </w:sdtContent>
                  </w:sdt>
                </w:p>
              </w:tc>
            </w:tr>
            <w:tr w:rsidR="00307EC9" w:rsidTr="003B2A57">
              <w:trPr>
                <w:trHeight w:hRule="exact" w:val="1897"/>
              </w:trPr>
              <w:tc>
                <w:tcPr>
                  <w:tcW w:w="5000" w:type="pct"/>
                  <w:shd w:val="clear" w:color="auto" w:fill="61BF1A"/>
                  <w:vAlign w:val="bottom"/>
                </w:tcPr>
                <w:p w:rsidR="00307EC9" w:rsidRPr="003B2A57" w:rsidRDefault="00307EC9" w:rsidP="00B43366">
                  <w:pPr>
                    <w:pStyle w:val="Subtitle"/>
                    <w:jc w:val="center"/>
                    <w:rPr>
                      <w:color w:val="61BF1A"/>
                    </w:rPr>
                  </w:pPr>
                </w:p>
              </w:tc>
            </w:tr>
          </w:tbl>
          <w:p w:rsidR="00307EC9" w:rsidRDefault="00307EC9"/>
        </w:tc>
      </w:tr>
      <w:tr w:rsidR="00307EC9" w:rsidTr="00F90EE8">
        <w:trPr>
          <w:trHeight w:val="80"/>
          <w:jc w:val="center"/>
        </w:trPr>
        <w:tc>
          <w:tcPr>
            <w:tcW w:w="4565" w:type="dxa"/>
            <w:tcMar>
              <w:right w:w="720" w:type="dxa"/>
            </w:tcMar>
          </w:tcPr>
          <w:p w:rsidR="00332188" w:rsidRPr="003B2A57" w:rsidRDefault="00332188" w:rsidP="00F90EE8">
            <w:pPr>
              <w:pStyle w:val="Heading1"/>
              <w:ind w:right="-210"/>
              <w:rPr>
                <w:color w:val="61BF1A"/>
              </w:rPr>
            </w:pPr>
            <w:r w:rsidRPr="003B2A57">
              <w:rPr>
                <w:b w:val="0"/>
                <w:bCs w:val="0"/>
                <w:color w:val="61BF1A"/>
              </w:rPr>
              <w:lastRenderedPageBreak/>
              <w:t xml:space="preserve">Benefits </w:t>
            </w:r>
            <w:r w:rsidR="00F90EE8" w:rsidRPr="003B2A57">
              <w:rPr>
                <w:b w:val="0"/>
                <w:bCs w:val="0"/>
                <w:color w:val="61BF1A"/>
              </w:rPr>
              <w:t xml:space="preserve">of </w:t>
            </w:r>
            <w:r w:rsidRPr="003B2A57">
              <w:rPr>
                <w:b w:val="0"/>
                <w:bCs w:val="0"/>
                <w:color w:val="61BF1A"/>
              </w:rPr>
              <w:t xml:space="preserve">NAYGN </w:t>
            </w:r>
          </w:p>
          <w:p w:rsidR="00332188" w:rsidRPr="00F90EE8" w:rsidRDefault="00332188" w:rsidP="00F90EE8">
            <w:pPr>
              <w:numPr>
                <w:ilvl w:val="0"/>
                <w:numId w:val="26"/>
              </w:numPr>
              <w:tabs>
                <w:tab w:val="clear" w:pos="720"/>
              </w:tabs>
              <w:spacing w:after="120"/>
              <w:ind w:left="274" w:right="-216" w:hanging="274"/>
              <w:rPr>
                <w:sz w:val="24"/>
              </w:rPr>
            </w:pPr>
            <w:r w:rsidRPr="00F90EE8">
              <w:rPr>
                <w:sz w:val="24"/>
              </w:rPr>
              <w:t>NAYGN is the largest network of young members of the nuclear industry, with over 100 chapters and thousands of members across North America.</w:t>
            </w:r>
          </w:p>
          <w:p w:rsidR="00332188" w:rsidRPr="00F90EE8" w:rsidRDefault="00332188" w:rsidP="00F90EE8">
            <w:pPr>
              <w:numPr>
                <w:ilvl w:val="0"/>
                <w:numId w:val="26"/>
              </w:numPr>
              <w:tabs>
                <w:tab w:val="clear" w:pos="720"/>
              </w:tabs>
              <w:spacing w:after="120"/>
              <w:ind w:left="274" w:right="-216" w:hanging="274"/>
              <w:rPr>
                <w:sz w:val="24"/>
              </w:rPr>
            </w:pPr>
            <w:r w:rsidRPr="00F90EE8">
              <w:rPr>
                <w:sz w:val="24"/>
              </w:rPr>
              <w:t>NAYGN offers a unique platform for developing the future leaders of the nuclear industry, focusing on soft skills, community and industry engagement, and network development.</w:t>
            </w:r>
          </w:p>
          <w:p w:rsidR="00332188" w:rsidRPr="00F90EE8" w:rsidRDefault="00332188" w:rsidP="00F90EE8">
            <w:pPr>
              <w:numPr>
                <w:ilvl w:val="0"/>
                <w:numId w:val="26"/>
              </w:numPr>
              <w:tabs>
                <w:tab w:val="clear" w:pos="720"/>
              </w:tabs>
              <w:spacing w:after="120"/>
              <w:ind w:left="274" w:right="-216" w:hanging="274"/>
              <w:rPr>
                <w:sz w:val="24"/>
              </w:rPr>
            </w:pPr>
            <w:r w:rsidRPr="00F90EE8">
              <w:rPr>
                <w:sz w:val="24"/>
              </w:rPr>
              <w:t>NAYGN also offers its members its signature Drawing Contest focused on educa</w:t>
            </w:r>
            <w:r w:rsidR="003B2A57">
              <w:rPr>
                <w:sz w:val="24"/>
              </w:rPr>
              <w:t>ting elementary School students and Essay Contest for high school students.</w:t>
            </w:r>
          </w:p>
          <w:p w:rsidR="00332188" w:rsidRPr="00F90EE8" w:rsidRDefault="00332188" w:rsidP="00F90EE8">
            <w:pPr>
              <w:numPr>
                <w:ilvl w:val="0"/>
                <w:numId w:val="26"/>
              </w:numPr>
              <w:tabs>
                <w:tab w:val="clear" w:pos="720"/>
              </w:tabs>
              <w:spacing w:after="120"/>
              <w:ind w:left="274" w:right="-216" w:hanging="274"/>
              <w:rPr>
                <w:sz w:val="24"/>
              </w:rPr>
            </w:pPr>
            <w:r w:rsidRPr="00F90EE8">
              <w:rPr>
                <w:sz w:val="24"/>
              </w:rPr>
              <w:t>Access to NAYGN presentations, outreach kits, and even children’s books supporting nuclear energy.</w:t>
            </w:r>
          </w:p>
          <w:p w:rsidR="00332188" w:rsidRPr="00F90EE8" w:rsidRDefault="00332188" w:rsidP="00F90EE8">
            <w:pPr>
              <w:numPr>
                <w:ilvl w:val="0"/>
                <w:numId w:val="26"/>
              </w:numPr>
              <w:tabs>
                <w:tab w:val="clear" w:pos="720"/>
              </w:tabs>
              <w:spacing w:after="120"/>
              <w:ind w:left="274" w:right="-216" w:hanging="274"/>
              <w:rPr>
                <w:sz w:val="24"/>
              </w:rPr>
            </w:pPr>
            <w:r w:rsidRPr="00F90EE8">
              <w:rPr>
                <w:sz w:val="24"/>
              </w:rPr>
              <w:t>Strategic partnerships with other nuclear advocacy groups and professional societies.</w:t>
            </w:r>
          </w:p>
          <w:p w:rsidR="00112107" w:rsidRPr="003237AD" w:rsidRDefault="00332188" w:rsidP="00F90EE8">
            <w:pPr>
              <w:numPr>
                <w:ilvl w:val="0"/>
                <w:numId w:val="26"/>
              </w:numPr>
              <w:tabs>
                <w:tab w:val="clear" w:pos="720"/>
              </w:tabs>
              <w:spacing w:after="120"/>
              <w:ind w:left="274" w:right="-216" w:hanging="274"/>
            </w:pPr>
            <w:r w:rsidRPr="00F90EE8">
              <w:rPr>
                <w:sz w:val="24"/>
              </w:rPr>
              <w:t>Access to peers across the North American nuclear industry.</w:t>
            </w: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p w:rsidR="003237AD" w:rsidRPr="003B2A57" w:rsidRDefault="003237AD" w:rsidP="003237AD">
            <w:pPr>
              <w:pStyle w:val="Heading1"/>
              <w:rPr>
                <w:b w:val="0"/>
                <w:bCs w:val="0"/>
                <w:color w:val="61BF1A"/>
              </w:rPr>
            </w:pPr>
            <w:r w:rsidRPr="003B2A57">
              <w:rPr>
                <w:b w:val="0"/>
                <w:bCs w:val="0"/>
                <w:color w:val="61BF1A"/>
              </w:rPr>
              <w:t>Sponsorship Levels</w:t>
            </w:r>
          </w:p>
          <w:p w:rsidR="001F3CBA" w:rsidRPr="001F3CBA" w:rsidRDefault="003B2A57" w:rsidP="001F3CBA"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-3646</wp:posOffset>
                  </wp:positionH>
                  <wp:positionV relativeFrom="paragraph">
                    <wp:posOffset>273439</wp:posOffset>
                  </wp:positionV>
                  <wp:extent cx="5765774" cy="3472960"/>
                  <wp:effectExtent l="0" t="0" r="6985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4138" cy="3477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97C5F" w:rsidRPr="00097C5F" w:rsidRDefault="00097C5F" w:rsidP="00097C5F"/>
        </w:tc>
        <w:tc>
          <w:tcPr>
            <w:tcW w:w="4565" w:type="dxa"/>
            <w:tcMar>
              <w:left w:w="720" w:type="dxa"/>
            </w:tcMar>
          </w:tcPr>
          <w:p w:rsidR="00DA2DB8" w:rsidRPr="0063311A" w:rsidRDefault="00DA2DB8" w:rsidP="00332188"/>
        </w:tc>
      </w:tr>
    </w:tbl>
    <w:p w:rsidR="009915C8" w:rsidRDefault="009915C8" w:rsidP="003B2A57">
      <w:pPr>
        <w:pStyle w:val="NoSpacing"/>
      </w:pPr>
    </w:p>
    <w:sectPr w:rsidR="009915C8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321C" w:rsidRDefault="006C321C" w:rsidP="00BF6AFD">
      <w:pPr>
        <w:spacing w:after="0" w:line="240" w:lineRule="auto"/>
      </w:pPr>
      <w:r>
        <w:separator/>
      </w:r>
    </w:p>
  </w:endnote>
  <w:endnote w:type="continuationSeparator" w:id="0">
    <w:p w:rsidR="006C321C" w:rsidRDefault="006C321C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Open Sans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321C" w:rsidRDefault="006C321C" w:rsidP="00BF6AFD">
      <w:pPr>
        <w:spacing w:after="0" w:line="240" w:lineRule="auto"/>
      </w:pPr>
      <w:r>
        <w:separator/>
      </w:r>
    </w:p>
  </w:footnote>
  <w:footnote w:type="continuationSeparator" w:id="0">
    <w:p w:rsidR="006C321C" w:rsidRDefault="006C321C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6FEE3C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1FC46BC"/>
    <w:multiLevelType w:val="hybridMultilevel"/>
    <w:tmpl w:val="FFA4CF08"/>
    <w:lvl w:ilvl="0" w:tplc="29F6165A">
      <w:numFmt w:val="bullet"/>
      <w:lvlText w:val="•"/>
      <w:lvlJc w:val="left"/>
      <w:pPr>
        <w:ind w:left="720" w:hanging="360"/>
      </w:pPr>
      <w:rPr>
        <w:rFonts w:ascii="HelveticaNeue" w:eastAsiaTheme="minorHAnsi" w:hAnsi="HelveticaNeue" w:cs="HelveticaNeu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80A6F51"/>
    <w:multiLevelType w:val="hybridMultilevel"/>
    <w:tmpl w:val="A474A18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12CCD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7293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6043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0679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7620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7A6D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3A43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9EB5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382726A"/>
    <w:multiLevelType w:val="hybridMultilevel"/>
    <w:tmpl w:val="31CA93B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12CCD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7293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6043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0679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7620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7A6D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3A43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9EB5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2010A86"/>
    <w:multiLevelType w:val="hybridMultilevel"/>
    <w:tmpl w:val="D1903D9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D1D1C"/>
    <w:multiLevelType w:val="hybridMultilevel"/>
    <w:tmpl w:val="D0B0A8F8"/>
    <w:lvl w:ilvl="0" w:tplc="C06ECC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A23E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DAE4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CAB1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3427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244A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2E0B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289A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8872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B142BC4"/>
    <w:multiLevelType w:val="hybridMultilevel"/>
    <w:tmpl w:val="72B61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E2347D"/>
    <w:multiLevelType w:val="hybridMultilevel"/>
    <w:tmpl w:val="B4025104"/>
    <w:lvl w:ilvl="0" w:tplc="8E04AC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2CA2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922E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B214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2A7B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FCE4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3E19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E82B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DE2D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4AA3E25"/>
    <w:multiLevelType w:val="hybridMultilevel"/>
    <w:tmpl w:val="B658C350"/>
    <w:lvl w:ilvl="0" w:tplc="5A6A17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2CCD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7293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6043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0679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7620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7A6D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3A43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9EB5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A5657EF"/>
    <w:multiLevelType w:val="hybridMultilevel"/>
    <w:tmpl w:val="5A8E68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12CCD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7293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6043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0679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7620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7A6D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3A43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9EB5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3B2728F"/>
    <w:multiLevelType w:val="hybridMultilevel"/>
    <w:tmpl w:val="43B4C7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12CCD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7293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6043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0679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7620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7A6D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3A43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9EB5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8264F49"/>
    <w:multiLevelType w:val="hybridMultilevel"/>
    <w:tmpl w:val="DC346C7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CB5761"/>
    <w:multiLevelType w:val="hybridMultilevel"/>
    <w:tmpl w:val="E83E23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12CCD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7293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6043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0679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7620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7A6D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3A43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9EB5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 w:numId="16">
    <w:abstractNumId w:val="14"/>
  </w:num>
  <w:num w:numId="17">
    <w:abstractNumId w:val="21"/>
  </w:num>
  <w:num w:numId="18">
    <w:abstractNumId w:val="10"/>
  </w:num>
  <w:num w:numId="19">
    <w:abstractNumId w:val="18"/>
  </w:num>
  <w:num w:numId="20">
    <w:abstractNumId w:val="13"/>
  </w:num>
  <w:num w:numId="21">
    <w:abstractNumId w:val="17"/>
  </w:num>
  <w:num w:numId="22">
    <w:abstractNumId w:val="15"/>
  </w:num>
  <w:num w:numId="23">
    <w:abstractNumId w:val="19"/>
  </w:num>
  <w:num w:numId="24">
    <w:abstractNumId w:val="20"/>
  </w:num>
  <w:num w:numId="25">
    <w:abstractNumId w:val="22"/>
  </w:num>
  <w:num w:numId="26">
    <w:abstractNumId w:val="12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attachedTemplate r:id="rId1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366"/>
    <w:rsid w:val="00097C5F"/>
    <w:rsid w:val="00112107"/>
    <w:rsid w:val="001372C8"/>
    <w:rsid w:val="001947E7"/>
    <w:rsid w:val="001D0847"/>
    <w:rsid w:val="001F3CBA"/>
    <w:rsid w:val="00212163"/>
    <w:rsid w:val="00227118"/>
    <w:rsid w:val="00252DEF"/>
    <w:rsid w:val="0025581E"/>
    <w:rsid w:val="002A3F53"/>
    <w:rsid w:val="00307EC9"/>
    <w:rsid w:val="003237AD"/>
    <w:rsid w:val="00332188"/>
    <w:rsid w:val="003406CF"/>
    <w:rsid w:val="00345ACE"/>
    <w:rsid w:val="00365EBB"/>
    <w:rsid w:val="003B2A57"/>
    <w:rsid w:val="003B391D"/>
    <w:rsid w:val="00422379"/>
    <w:rsid w:val="0048634A"/>
    <w:rsid w:val="005259A3"/>
    <w:rsid w:val="005473B9"/>
    <w:rsid w:val="0056054A"/>
    <w:rsid w:val="00571D35"/>
    <w:rsid w:val="005A6DDF"/>
    <w:rsid w:val="005E5178"/>
    <w:rsid w:val="0063311A"/>
    <w:rsid w:val="00682F55"/>
    <w:rsid w:val="0068396D"/>
    <w:rsid w:val="006A2E06"/>
    <w:rsid w:val="006C321C"/>
    <w:rsid w:val="006D4E06"/>
    <w:rsid w:val="007014C5"/>
    <w:rsid w:val="00710E02"/>
    <w:rsid w:val="007126E6"/>
    <w:rsid w:val="00741129"/>
    <w:rsid w:val="007647EF"/>
    <w:rsid w:val="00774BC5"/>
    <w:rsid w:val="00784392"/>
    <w:rsid w:val="007E3C3A"/>
    <w:rsid w:val="0089764D"/>
    <w:rsid w:val="008B000B"/>
    <w:rsid w:val="0090321A"/>
    <w:rsid w:val="00960A60"/>
    <w:rsid w:val="009915C8"/>
    <w:rsid w:val="009F3198"/>
    <w:rsid w:val="009F654D"/>
    <w:rsid w:val="00A54316"/>
    <w:rsid w:val="00A658D1"/>
    <w:rsid w:val="00A769D1"/>
    <w:rsid w:val="00A85868"/>
    <w:rsid w:val="00A95BFB"/>
    <w:rsid w:val="00AB72BA"/>
    <w:rsid w:val="00AC4DDB"/>
    <w:rsid w:val="00AD5E87"/>
    <w:rsid w:val="00AD7341"/>
    <w:rsid w:val="00B16D26"/>
    <w:rsid w:val="00B3778E"/>
    <w:rsid w:val="00B43366"/>
    <w:rsid w:val="00B80B63"/>
    <w:rsid w:val="00B97718"/>
    <w:rsid w:val="00BA199A"/>
    <w:rsid w:val="00BF6AFD"/>
    <w:rsid w:val="00C476E1"/>
    <w:rsid w:val="00C57E7C"/>
    <w:rsid w:val="00CB3B75"/>
    <w:rsid w:val="00CD1DEA"/>
    <w:rsid w:val="00D27440"/>
    <w:rsid w:val="00D92EB0"/>
    <w:rsid w:val="00D95AD8"/>
    <w:rsid w:val="00DA2DB8"/>
    <w:rsid w:val="00DB5D32"/>
    <w:rsid w:val="00E049D5"/>
    <w:rsid w:val="00E739B0"/>
    <w:rsid w:val="00EE0A38"/>
    <w:rsid w:val="00EE39D9"/>
    <w:rsid w:val="00F13948"/>
    <w:rsid w:val="00F65FF0"/>
    <w:rsid w:val="00F66B21"/>
    <w:rsid w:val="00F83409"/>
    <w:rsid w:val="00F90EE8"/>
    <w:rsid w:val="00FA07B2"/>
    <w:rsid w:val="00FB3835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0267A252"/>
  <w15:docId w15:val="{7155B03A-C3EE-42F7-AB18-B1838BE0F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69D1"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semiHidden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99"/>
    <w:unhideWhenUsed/>
    <w:rsid w:val="007014C5"/>
    <w:pPr>
      <w:spacing w:after="0" w:line="276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9D1"/>
  </w:style>
  <w:style w:type="paragraph" w:styleId="Title">
    <w:name w:val="Title"/>
    <w:basedOn w:val="Normal"/>
    <w:link w:val="TitleChar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link w:val="SubtitleChar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3"/>
    <w:rsid w:val="00BF6AFD"/>
    <w:rPr>
      <w:i/>
      <w:iCs/>
      <w:color w:val="FFFFFF" w:themeColor="background1"/>
      <w:sz w:val="26"/>
    </w:rPr>
  </w:style>
  <w:style w:type="paragraph" w:styleId="NoSpacing">
    <w:name w:val="No Spacing"/>
    <w:uiPriority w:val="98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4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BF6AF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5C8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9915C8"/>
  </w:style>
  <w:style w:type="paragraph" w:styleId="BlockText">
    <w:name w:val="Block Text"/>
    <w:basedOn w:val="Normal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915C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915C8"/>
  </w:style>
  <w:style w:type="paragraph" w:styleId="BodyText2">
    <w:name w:val="Body Text 2"/>
    <w:basedOn w:val="Normal"/>
    <w:link w:val="BodyText2Char"/>
    <w:uiPriority w:val="99"/>
    <w:semiHidden/>
    <w:unhideWhenUsed/>
    <w:rsid w:val="009915C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915C8"/>
  </w:style>
  <w:style w:type="paragraph" w:styleId="BodyText3">
    <w:name w:val="Body Text 3"/>
    <w:basedOn w:val="Normal"/>
    <w:link w:val="BodyText3Char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915C8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915C8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915C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915C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915C8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915C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915C8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915C8"/>
  </w:style>
  <w:style w:type="table" w:styleId="ColorfulGrid">
    <w:name w:val="Colorful Grid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915C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15C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15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15C8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915C8"/>
  </w:style>
  <w:style w:type="character" w:customStyle="1" w:styleId="DateChar">
    <w:name w:val="Date Char"/>
    <w:basedOn w:val="DefaultParagraphFont"/>
    <w:link w:val="Date"/>
    <w:uiPriority w:val="99"/>
    <w:semiHidden/>
    <w:rsid w:val="009915C8"/>
  </w:style>
  <w:style w:type="paragraph" w:styleId="DocumentMap">
    <w:name w:val="Document Map"/>
    <w:basedOn w:val="Normal"/>
    <w:link w:val="DocumentMap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915C8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915C8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915C8"/>
  </w:style>
  <w:style w:type="character" w:styleId="Emphasis">
    <w:name w:val="Emphasis"/>
    <w:basedOn w:val="DefaultParagraphFont"/>
    <w:uiPriority w:val="20"/>
    <w:semiHidden/>
    <w:unhideWhenUsed/>
    <w:qFormat/>
    <w:rsid w:val="009915C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915C8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15C8"/>
    <w:rPr>
      <w:szCs w:val="20"/>
    </w:rPr>
  </w:style>
  <w:style w:type="table" w:customStyle="1" w:styleId="GridTable1Light1">
    <w:name w:val="Grid Table 1 Light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rsid w:val="007014C5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4C5"/>
  </w:style>
  <w:style w:type="character" w:customStyle="1" w:styleId="Heading4Char">
    <w:name w:val="Heading 4 Char"/>
    <w:basedOn w:val="DefaultParagraphFont"/>
    <w:link w:val="Heading4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915C8"/>
  </w:style>
  <w:style w:type="paragraph" w:styleId="HTMLAddress">
    <w:name w:val="HTML Address"/>
    <w:basedOn w:val="Normal"/>
    <w:link w:val="HTMLAddressChar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915C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915C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915C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915C8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915C8"/>
    <w:rPr>
      <w:i/>
      <w:iCs/>
    </w:rPr>
  </w:style>
  <w:style w:type="character" w:styleId="Hyperlink">
    <w:name w:val="Hyperlink"/>
    <w:basedOn w:val="DefaultParagraphFont"/>
    <w:uiPriority w:val="99"/>
    <w:unhideWhenUsed/>
    <w:rsid w:val="009915C8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915C8"/>
    <w:rPr>
      <w:i/>
      <w:iCs/>
      <w:color w:val="03A996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915C8"/>
  </w:style>
  <w:style w:type="paragraph" w:styleId="List">
    <w:name w:val="List"/>
    <w:basedOn w:val="Normal"/>
    <w:uiPriority w:val="99"/>
    <w:semiHidden/>
    <w:unhideWhenUsed/>
    <w:rsid w:val="009915C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915C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915C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915C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915C8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915C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915C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9915C8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915C8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915C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915C8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915C8"/>
  </w:style>
  <w:style w:type="character" w:styleId="PageNumber">
    <w:name w:val="page number"/>
    <w:basedOn w:val="DefaultParagraphFont"/>
    <w:uiPriority w:val="99"/>
    <w:semiHidden/>
    <w:unhideWhenUsed/>
    <w:rsid w:val="009915C8"/>
  </w:style>
  <w:style w:type="table" w:customStyle="1" w:styleId="PlainTable11">
    <w:name w:val="Plain Table 11"/>
    <w:basedOn w:val="TableNormal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915C8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915C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915C8"/>
  </w:style>
  <w:style w:type="paragraph" w:styleId="Signature">
    <w:name w:val="Signature"/>
    <w:basedOn w:val="Normal"/>
    <w:link w:val="Signature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915C8"/>
  </w:style>
  <w:style w:type="character" w:styleId="Strong">
    <w:name w:val="Strong"/>
    <w:basedOn w:val="DefaultParagraphFont"/>
    <w:uiPriority w:val="22"/>
    <w:semiHidden/>
    <w:unhideWhenUsed/>
    <w:qFormat/>
    <w:rsid w:val="009915C8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915C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915C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915C8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915C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915C8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915C8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915C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915C8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915C8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915C8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915C8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ContactInfo">
    <w:name w:val="Contact Info"/>
    <w:basedOn w:val="Normal"/>
    <w:uiPriority w:val="2"/>
    <w:qFormat/>
    <w:rsid w:val="007014C5"/>
    <w:pPr>
      <w:spacing w:after="0" w:line="276" w:lineRule="auto"/>
    </w:pPr>
  </w:style>
  <w:style w:type="paragraph" w:customStyle="1" w:styleId="Default">
    <w:name w:val="Default"/>
    <w:rsid w:val="00097C5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8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6494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103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05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5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42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674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4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4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5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79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71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9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493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20021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814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031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1763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0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2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8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13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53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96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144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628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98526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78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159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211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4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75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2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60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30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1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056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211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8979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127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536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773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3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8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3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94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4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972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398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336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09283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642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685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1807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4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2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1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18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1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59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657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47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66458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683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329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057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7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227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968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166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96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397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3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911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0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35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22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98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1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0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13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30016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567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36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8490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8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facebook.com/TheNAYGN/" TargetMode="External"/><Relationship Id="rId18" Type="http://schemas.openxmlformats.org/officeDocument/2006/relationships/image" Target="media/image9.jpg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witter.com/na_ygn_c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na_ygn/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IRINGM\AppData\Roaming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88D9864DED34FCA9574FBBA2178E3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A96148-4F12-4AD0-A7A6-70F2343238F3}"/>
      </w:docPartPr>
      <w:docPartBody>
        <w:p w:rsidR="00EC1848" w:rsidRDefault="00980105">
          <w:pPr>
            <w:pStyle w:val="688D9864DED34FCA9574FBBA2178E371"/>
          </w:pPr>
          <w:r>
            <w:t>Company Name</w:t>
          </w:r>
        </w:p>
      </w:docPartBody>
    </w:docPart>
    <w:docPart>
      <w:docPartPr>
        <w:name w:val="464B0ADF907D4DB08244B15EB928E6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F65978-78CA-43D9-ACFA-42E934623C7A}"/>
      </w:docPartPr>
      <w:docPartBody>
        <w:p w:rsidR="006718C6" w:rsidRDefault="00A71055" w:rsidP="00A71055">
          <w:pPr>
            <w:pStyle w:val="464B0ADF907D4DB08244B15EB928E665"/>
          </w:pPr>
          <w:r w:rsidRPr="00365EBB">
            <w:rPr>
              <w:rStyle w:val="PlaceholderText"/>
            </w:rPr>
            <w:t>Who We Are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Open San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105"/>
    <w:rsid w:val="00045C14"/>
    <w:rsid w:val="003F147B"/>
    <w:rsid w:val="006718C6"/>
    <w:rsid w:val="008447E9"/>
    <w:rsid w:val="00952C05"/>
    <w:rsid w:val="00980105"/>
    <w:rsid w:val="009A2F48"/>
    <w:rsid w:val="00A71055"/>
    <w:rsid w:val="00EC1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ED3D4D77E3945C5BE68290BDEDD127E">
    <w:name w:val="FED3D4D77E3945C5BE68290BDEDD127E"/>
  </w:style>
  <w:style w:type="paragraph" w:customStyle="1" w:styleId="245FC3D6B0D4457D8625305211D6D504">
    <w:name w:val="245FC3D6B0D4457D8625305211D6D504"/>
  </w:style>
  <w:style w:type="paragraph" w:customStyle="1" w:styleId="D09B6652DD0A4F95BEA76DBE2A7401A7">
    <w:name w:val="D09B6652DD0A4F95BEA76DBE2A7401A7"/>
  </w:style>
  <w:style w:type="paragraph" w:styleId="ListBullet">
    <w:name w:val="List Bullet"/>
    <w:basedOn w:val="Normal"/>
    <w:uiPriority w:val="1"/>
    <w:rsid w:val="008447E9"/>
    <w:pPr>
      <w:numPr>
        <w:numId w:val="1"/>
      </w:numPr>
      <w:spacing w:after="200" w:line="288" w:lineRule="auto"/>
    </w:pPr>
    <w:rPr>
      <w:rFonts w:eastAsiaTheme="minorHAnsi"/>
      <w:color w:val="50637D" w:themeColor="text2" w:themeTint="E6"/>
      <w:lang w:val="en-US" w:eastAsia="ja-JP"/>
    </w:rPr>
  </w:style>
  <w:style w:type="paragraph" w:customStyle="1" w:styleId="4AD71BDA9BE2426E9540016CFD1CD162">
    <w:name w:val="4AD71BDA9BE2426E9540016CFD1CD162"/>
  </w:style>
  <w:style w:type="character" w:styleId="PlaceholderText">
    <w:name w:val="Placeholder Text"/>
    <w:basedOn w:val="DefaultParagraphFont"/>
    <w:uiPriority w:val="99"/>
    <w:semiHidden/>
    <w:rsid w:val="00A71055"/>
    <w:rPr>
      <w:color w:val="808080"/>
    </w:rPr>
  </w:style>
  <w:style w:type="paragraph" w:customStyle="1" w:styleId="40EFEC5BC04C472EB5F2D478FC9EC040">
    <w:name w:val="40EFEC5BC04C472EB5F2D478FC9EC040"/>
  </w:style>
  <w:style w:type="paragraph" w:customStyle="1" w:styleId="732C10512EBA48DB98DD900F9727D46D">
    <w:name w:val="732C10512EBA48DB98DD900F9727D46D"/>
  </w:style>
  <w:style w:type="paragraph" w:customStyle="1" w:styleId="4D65A47493E543C589D9138CCC610231">
    <w:name w:val="4D65A47493E543C589D9138CCC610231"/>
  </w:style>
  <w:style w:type="paragraph" w:customStyle="1" w:styleId="A9AF83A8C57E40B181D9BAEB88F9971D">
    <w:name w:val="A9AF83A8C57E40B181D9BAEB88F9971D"/>
  </w:style>
  <w:style w:type="paragraph" w:customStyle="1" w:styleId="B4C1B69057CE4299B6184DA6270CAFD8">
    <w:name w:val="B4C1B69057CE4299B6184DA6270CAFD8"/>
  </w:style>
  <w:style w:type="paragraph" w:customStyle="1" w:styleId="FE29397931504F17A94DB64D7642354E">
    <w:name w:val="FE29397931504F17A94DB64D7642354E"/>
  </w:style>
  <w:style w:type="paragraph" w:customStyle="1" w:styleId="83248E03395B4B349223DDDA917AE7DE">
    <w:name w:val="83248E03395B4B349223DDDA917AE7DE"/>
  </w:style>
  <w:style w:type="paragraph" w:customStyle="1" w:styleId="9A18B5FA2E8C40AB8F59DCEE78A82B49">
    <w:name w:val="9A18B5FA2E8C40AB8F59DCEE78A82B49"/>
  </w:style>
  <w:style w:type="paragraph" w:customStyle="1" w:styleId="A40EDD6A64234E4FB36D0773491F0118">
    <w:name w:val="A40EDD6A64234E4FB36D0773491F0118"/>
  </w:style>
  <w:style w:type="paragraph" w:customStyle="1" w:styleId="688D9864DED34FCA9574FBBA2178E371">
    <w:name w:val="688D9864DED34FCA9574FBBA2178E371"/>
  </w:style>
  <w:style w:type="paragraph" w:customStyle="1" w:styleId="012993E82CA7456C9DC7AD8A92670CDB">
    <w:name w:val="012993E82CA7456C9DC7AD8A92670CDB"/>
  </w:style>
  <w:style w:type="paragraph" w:customStyle="1" w:styleId="9AA22058C17E4A7CAB246740B5A890C4">
    <w:name w:val="9AA22058C17E4A7CAB246740B5A890C4"/>
  </w:style>
  <w:style w:type="paragraph" w:customStyle="1" w:styleId="BC7CB4F0EC1B4AC0B2E256A7F2F341C3">
    <w:name w:val="BC7CB4F0EC1B4AC0B2E256A7F2F341C3"/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44546A" w:themeColor="text2"/>
      <w:sz w:val="24"/>
      <w:lang w:val="en-US" w:eastAsia="ja-JP"/>
    </w:rPr>
  </w:style>
  <w:style w:type="paragraph" w:customStyle="1" w:styleId="D6B6D1C2798449C5B7EDE6C7BC5CF36B">
    <w:name w:val="D6B6D1C2798449C5B7EDE6C7BC5CF36B"/>
  </w:style>
  <w:style w:type="paragraph" w:customStyle="1" w:styleId="C766354E7EAA46B8AE690200563F49C2">
    <w:name w:val="C766354E7EAA46B8AE690200563F49C2"/>
  </w:style>
  <w:style w:type="paragraph" w:customStyle="1" w:styleId="39DB3DE2B4194719B6FFF558EC6B4DE7">
    <w:name w:val="39DB3DE2B4194719B6FFF558EC6B4DE7"/>
  </w:style>
  <w:style w:type="paragraph" w:customStyle="1" w:styleId="3B957D39F33B4A46B79C9AEBBD890F1D">
    <w:name w:val="3B957D39F33B4A46B79C9AEBBD890F1D"/>
  </w:style>
  <w:style w:type="paragraph" w:customStyle="1" w:styleId="8F66C9C69D344D27AF145B3BE2FA084E">
    <w:name w:val="8F66C9C69D344D27AF145B3BE2FA084E"/>
  </w:style>
  <w:style w:type="paragraph" w:customStyle="1" w:styleId="5C029B05B85A480099530DBBC3C17232">
    <w:name w:val="5C029B05B85A480099530DBBC3C17232"/>
  </w:style>
  <w:style w:type="paragraph" w:customStyle="1" w:styleId="77E27A61A10D4C1B91E9492D89658FB9">
    <w:name w:val="77E27A61A10D4C1B91E9492D89658FB9"/>
  </w:style>
  <w:style w:type="paragraph" w:customStyle="1" w:styleId="9AF2F6A7E0FE4993941E325B5C6BAAF5">
    <w:name w:val="9AF2F6A7E0FE4993941E325B5C6BAAF5"/>
  </w:style>
  <w:style w:type="paragraph" w:customStyle="1" w:styleId="474332923F634EDF843BD1AD7E64273B">
    <w:name w:val="474332923F634EDF843BD1AD7E64273B"/>
  </w:style>
  <w:style w:type="paragraph" w:customStyle="1" w:styleId="C7C64395DD2C4A6F9E252989213DD982">
    <w:name w:val="C7C64395DD2C4A6F9E252989213DD982"/>
  </w:style>
  <w:style w:type="paragraph" w:customStyle="1" w:styleId="DE3A11D01B1540A0A9B896C4AAEA63EC">
    <w:name w:val="DE3A11D01B1540A0A9B896C4AAEA63EC"/>
  </w:style>
  <w:style w:type="paragraph" w:customStyle="1" w:styleId="37E90F50C320422890D1F22B83DB5892">
    <w:name w:val="37E90F50C320422890D1F22B83DB5892"/>
  </w:style>
  <w:style w:type="paragraph" w:customStyle="1" w:styleId="ACD88EA9D7964AE7ABC438E5BE0A06B3">
    <w:name w:val="ACD88EA9D7964AE7ABC438E5BE0A06B3"/>
    <w:rsid w:val="00980105"/>
  </w:style>
  <w:style w:type="paragraph" w:customStyle="1" w:styleId="F87CFCB887B24CF18E01214B44A240D5">
    <w:name w:val="F87CFCB887B24CF18E01214B44A240D5"/>
    <w:rsid w:val="008447E9"/>
  </w:style>
  <w:style w:type="paragraph" w:customStyle="1" w:styleId="2FCAC0A61434439D8F0311F9D556A61A">
    <w:name w:val="2FCAC0A61434439D8F0311F9D556A61A"/>
    <w:rsid w:val="008447E9"/>
  </w:style>
  <w:style w:type="paragraph" w:customStyle="1" w:styleId="6AB42BA5B1104D3BA3729B4B81410A80">
    <w:name w:val="6AB42BA5B1104D3BA3729B4B81410A80"/>
    <w:rsid w:val="008447E9"/>
  </w:style>
  <w:style w:type="paragraph" w:customStyle="1" w:styleId="54941F09A3964B51AFB16295C9052C02">
    <w:name w:val="54941F09A3964B51AFB16295C9052C02"/>
    <w:rsid w:val="008447E9"/>
  </w:style>
  <w:style w:type="paragraph" w:customStyle="1" w:styleId="5751FB9D7B9543239DA6B69133035B8F">
    <w:name w:val="5751FB9D7B9543239DA6B69133035B8F"/>
    <w:rsid w:val="009A2F48"/>
  </w:style>
  <w:style w:type="paragraph" w:customStyle="1" w:styleId="F02FAA4A7F554070AAA03A332E973CB0">
    <w:name w:val="F02FAA4A7F554070AAA03A332E973CB0"/>
    <w:rsid w:val="009A2F48"/>
  </w:style>
  <w:style w:type="paragraph" w:customStyle="1" w:styleId="D7AAF9118C1D40CCBD4DA2D1F238D275">
    <w:name w:val="D7AAF9118C1D40CCBD4DA2D1F238D275"/>
    <w:rsid w:val="009A2F48"/>
  </w:style>
  <w:style w:type="paragraph" w:customStyle="1" w:styleId="2681B7C9AAE84C07B11B2D2C7C81C98C">
    <w:name w:val="2681B7C9AAE84C07B11B2D2C7C81C98C"/>
    <w:rsid w:val="009A2F48"/>
  </w:style>
  <w:style w:type="paragraph" w:customStyle="1" w:styleId="A11F06BE88424F7BAC2ECE5A48FEC0FF">
    <w:name w:val="A11F06BE88424F7BAC2ECE5A48FEC0FF"/>
    <w:rsid w:val="00A71055"/>
  </w:style>
  <w:style w:type="paragraph" w:customStyle="1" w:styleId="81351890B40E46D6A82965465B602493">
    <w:name w:val="81351890B40E46D6A82965465B602493"/>
    <w:rsid w:val="00A71055"/>
  </w:style>
  <w:style w:type="paragraph" w:customStyle="1" w:styleId="103B874A65874492A39FA4A705977269">
    <w:name w:val="103B874A65874492A39FA4A705977269"/>
    <w:rsid w:val="00A71055"/>
  </w:style>
  <w:style w:type="paragraph" w:customStyle="1" w:styleId="464B0ADF907D4DB08244B15EB928E665">
    <w:name w:val="464B0ADF907D4DB08244B15EB928E665"/>
    <w:rsid w:val="00A710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1</TotalTime>
  <Pages>2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Entergy Corporation</Company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MAIRINGER Matthew -NUCLEAR</dc:creator>
  <cp:keywords>Providing Support</cp:keywords>
  <cp:lastModifiedBy>MAIRINGER Matthew -NUCLEARSUST</cp:lastModifiedBy>
  <cp:revision>5</cp:revision>
  <cp:lastPrinted>2018-12-31T14:37:00Z</cp:lastPrinted>
  <dcterms:created xsi:type="dcterms:W3CDTF">2022-03-17T12:51:00Z</dcterms:created>
  <dcterms:modified xsi:type="dcterms:W3CDTF">2022-03-17T13:13:00Z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MSIP_Label_fc8383d6-8835-4200-a4fc-1770f5e9c0ac_Enabled">
    <vt:lpwstr>True</vt:lpwstr>
  </property>
  <property fmtid="{D5CDD505-2E9C-101B-9397-08002B2CF9AE}" pid="4" name="MSIP_Label_fc8383d6-8835-4200-a4fc-1770f5e9c0ac_SiteId">
    <vt:lpwstr>962f21cf-93ea-449f-99bf-402e2b2987b2</vt:lpwstr>
  </property>
  <property fmtid="{D5CDD505-2E9C-101B-9397-08002B2CF9AE}" pid="5" name="MSIP_Label_fc8383d6-8835-4200-a4fc-1770f5e9c0ac_Owner">
    <vt:lpwstr>matthew.mairinger@opg.com</vt:lpwstr>
  </property>
  <property fmtid="{D5CDD505-2E9C-101B-9397-08002B2CF9AE}" pid="6" name="MSIP_Label_fc8383d6-8835-4200-a4fc-1770f5e9c0ac_SetDate">
    <vt:lpwstr>2018-11-19T16:29:42.6771270Z</vt:lpwstr>
  </property>
  <property fmtid="{D5CDD505-2E9C-101B-9397-08002B2CF9AE}" pid="7" name="MSIP_Label_fc8383d6-8835-4200-a4fc-1770f5e9c0ac_Name">
    <vt:lpwstr>General</vt:lpwstr>
  </property>
  <property fmtid="{D5CDD505-2E9C-101B-9397-08002B2CF9AE}" pid="8" name="MSIP_Label_fc8383d6-8835-4200-a4fc-1770f5e9c0ac_Application">
    <vt:lpwstr>Microsoft Azure Information Protection</vt:lpwstr>
  </property>
  <property fmtid="{D5CDD505-2E9C-101B-9397-08002B2CF9AE}" pid="9" name="MSIP_Label_fc8383d6-8835-4200-a4fc-1770f5e9c0ac_Extended_MSFT_Method">
    <vt:lpwstr>Automatic</vt:lpwstr>
  </property>
  <property fmtid="{D5CDD505-2E9C-101B-9397-08002B2CF9AE}" pid="10" name="Sensitivity">
    <vt:lpwstr>General</vt:lpwstr>
  </property>
</Properties>
</file>