
<file path=[Content_Types].xml><?xml version="1.0" encoding="utf-8"?>
<Types xmlns="http://schemas.openxmlformats.org/package/2006/content-types">
  <Default Extension="dotx" ContentType="application/vnd.openxmlformats-officedocument.wordprocessingml.template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94ECF" w14:textId="58020010" w:rsidR="00A93498" w:rsidRPr="00A93498" w:rsidRDefault="00A93498" w:rsidP="00A341B1">
      <w:pPr>
        <w:pStyle w:val="Title"/>
      </w:pPr>
      <w:r w:rsidRPr="00A93498">
        <w:t>Letterhead How-To Guide</w:t>
      </w:r>
    </w:p>
    <w:p w14:paraId="7D113D5A" w14:textId="77777777" w:rsidR="00A93498" w:rsidRPr="00A93498" w:rsidRDefault="00A93498" w:rsidP="00E117CC">
      <w:pPr>
        <w:pStyle w:val="Heading1"/>
      </w:pPr>
      <w:r w:rsidRPr="00A93498">
        <w:t>Introduction</w:t>
      </w:r>
    </w:p>
    <w:p w14:paraId="196BA3F4" w14:textId="77777777" w:rsidR="00A93498" w:rsidRPr="00A93498" w:rsidRDefault="00A93498" w:rsidP="00A341B1">
      <w:pPr>
        <w:pStyle w:val="Heading2"/>
      </w:pPr>
      <w:r w:rsidRPr="00A93498">
        <w:t>Purpose of the Letterhead</w:t>
      </w:r>
    </w:p>
    <w:p w14:paraId="517D7DAA" w14:textId="40F16428" w:rsidR="00A93498" w:rsidRPr="00A93498" w:rsidRDefault="00A93498" w:rsidP="00A93498">
      <w:r w:rsidRPr="00A93498">
        <w:t xml:space="preserve">The official letterhead of </w:t>
      </w:r>
      <w:r>
        <w:t>NAYGN</w:t>
      </w:r>
      <w:r w:rsidRPr="00A93498">
        <w:t xml:space="preserve"> is a critical tool for formal communication. It reflects our organization's brand and professionalism, ensuring that all our correspondence is consistent and recognizable.</w:t>
      </w:r>
    </w:p>
    <w:p w14:paraId="564ABB2C" w14:textId="6DAC6DAA" w:rsidR="00A93498" w:rsidRPr="00A93498" w:rsidRDefault="00A341B1" w:rsidP="00E117CC">
      <w:pPr>
        <w:pStyle w:val="Heading1"/>
      </w:pPr>
      <w:r>
        <w:t>Getting Started with</w:t>
      </w:r>
      <w:r w:rsidR="00A93498" w:rsidRPr="00A93498">
        <w:t xml:space="preserve"> the Template</w:t>
      </w:r>
    </w:p>
    <w:p w14:paraId="0BFB6DB7" w14:textId="77777777" w:rsidR="00A93498" w:rsidRPr="00A93498" w:rsidRDefault="00A93498" w:rsidP="00A341B1">
      <w:pPr>
        <w:pStyle w:val="Heading2"/>
      </w:pPr>
      <w:r w:rsidRPr="00A93498">
        <w:t>Downloading the Template</w:t>
      </w:r>
    </w:p>
    <w:p w14:paraId="4DACA90D" w14:textId="77777777" w:rsidR="006F25E9" w:rsidRDefault="00A93498" w:rsidP="00A93498">
      <w:r w:rsidRPr="00A93498">
        <w:t xml:space="preserve">To use the letterhead template, please download the </w:t>
      </w:r>
      <w:r w:rsidR="006F25E9">
        <w:t>below .</w:t>
      </w:r>
      <w:proofErr w:type="spellStart"/>
      <w:r w:rsidR="006F25E9">
        <w:t>dotx</w:t>
      </w:r>
      <w:proofErr w:type="spellEnd"/>
      <w:r w:rsidR="006F25E9">
        <w:t xml:space="preserve"> file:</w:t>
      </w:r>
    </w:p>
    <w:bookmarkStart w:id="0" w:name="_MON_1786346506"/>
    <w:bookmarkEnd w:id="0"/>
    <w:p w14:paraId="47ACBA14" w14:textId="595FDCF6" w:rsidR="00A93498" w:rsidRPr="00A93498" w:rsidRDefault="006F25E9" w:rsidP="00A93498">
      <w:r>
        <w:object w:dxaOrig="1541" w:dyaOrig="998" w14:anchorId="4A05BE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Word.Template.12" ShapeID="_x0000_i1025" DrawAspect="Icon" ObjectID="_1786347345" r:id="rId8"/>
        </w:object>
      </w:r>
    </w:p>
    <w:p w14:paraId="4BC8AE0B" w14:textId="5752E2E3" w:rsidR="00A93498" w:rsidRDefault="00A93498" w:rsidP="00A341B1">
      <w:pPr>
        <w:pStyle w:val="Heading2"/>
      </w:pPr>
      <w:r w:rsidRPr="00A93498">
        <w:t>Creating a New Document</w:t>
      </w:r>
      <w:r w:rsidR="00A341B1">
        <w:t xml:space="preserve"> from Template</w:t>
      </w:r>
    </w:p>
    <w:p w14:paraId="7312D07C" w14:textId="7E1652F3" w:rsidR="00A93498" w:rsidRDefault="00A93498" w:rsidP="00A93498">
      <w:r>
        <w:t>Creating a new document from the template is the preferred method as this won’t affect the template.</w:t>
      </w:r>
    </w:p>
    <w:p w14:paraId="5E86D8AB" w14:textId="77777777" w:rsidR="0073720E" w:rsidRPr="00A93498" w:rsidRDefault="00A93498" w:rsidP="00A341B1">
      <w:pPr>
        <w:pStyle w:val="NumberedList"/>
        <w:numPr>
          <w:ilvl w:val="0"/>
          <w:numId w:val="17"/>
        </w:numPr>
      </w:pPr>
      <w:r>
        <w:t>Once downloaded, double click the template file to create a new document.</w:t>
      </w:r>
    </w:p>
    <w:p w14:paraId="7632F627" w14:textId="77777777" w:rsidR="0073720E" w:rsidRPr="00A93498" w:rsidRDefault="0073720E" w:rsidP="00E117CC">
      <w:pPr>
        <w:pStyle w:val="NumberedList"/>
      </w:pPr>
      <w:r w:rsidRPr="00A93498">
        <w:t>Immediately go to File &gt; Save As.</w:t>
      </w:r>
    </w:p>
    <w:p w14:paraId="1C1A34CD" w14:textId="77777777" w:rsidR="0073720E" w:rsidRDefault="0073720E" w:rsidP="00E117CC">
      <w:pPr>
        <w:pStyle w:val="NumberedList"/>
      </w:pPr>
      <w:r w:rsidRPr="00A93498">
        <w:t>Choose a new file name and save it to your desired location.</w:t>
      </w:r>
    </w:p>
    <w:p w14:paraId="48F318AE" w14:textId="77777777" w:rsidR="009A0E2B" w:rsidRDefault="009A0E2B" w:rsidP="009A0E2B">
      <w:pPr>
        <w:pStyle w:val="NumberedList"/>
        <w:numPr>
          <w:ilvl w:val="0"/>
          <w:numId w:val="0"/>
        </w:numPr>
        <w:ind w:left="720" w:hanging="360"/>
      </w:pPr>
    </w:p>
    <w:p w14:paraId="698617E8" w14:textId="77777777" w:rsidR="009A0E2B" w:rsidRDefault="009A0E2B" w:rsidP="009A0E2B">
      <w:pPr>
        <w:pStyle w:val="NumberedList"/>
        <w:numPr>
          <w:ilvl w:val="0"/>
          <w:numId w:val="0"/>
        </w:numPr>
        <w:ind w:left="720" w:hanging="360"/>
      </w:pPr>
    </w:p>
    <w:p w14:paraId="11EF0B17" w14:textId="74510CF4" w:rsidR="009A0E2B" w:rsidRDefault="009A0E2B" w:rsidP="009A0E2B">
      <w:pPr>
        <w:pStyle w:val="NumberedList"/>
        <w:numPr>
          <w:ilvl w:val="0"/>
          <w:numId w:val="0"/>
        </w:numPr>
        <w:ind w:left="720" w:hanging="360"/>
        <w:jc w:val="center"/>
      </w:pPr>
      <w:r>
        <w:t>See Next Page</w:t>
      </w:r>
    </w:p>
    <w:p w14:paraId="46607737" w14:textId="77777777" w:rsidR="00E117CC" w:rsidRPr="00A93498" w:rsidRDefault="00E117CC" w:rsidP="00E117CC">
      <w:pPr>
        <w:pStyle w:val="Heading1"/>
      </w:pPr>
      <w:r w:rsidRPr="00A93498">
        <w:lastRenderedPageBreak/>
        <w:t>Using the Template</w:t>
      </w:r>
    </w:p>
    <w:p w14:paraId="7DCA537E" w14:textId="77777777" w:rsidR="00E117CC" w:rsidRPr="00A93498" w:rsidRDefault="00E117CC" w:rsidP="00A341B1">
      <w:pPr>
        <w:pStyle w:val="Heading2"/>
      </w:pPr>
      <w:r w:rsidRPr="00A93498">
        <w:t>First Page Header and Footer</w:t>
      </w:r>
    </w:p>
    <w:p w14:paraId="55F1F2CC" w14:textId="77777777" w:rsidR="00E117CC" w:rsidRPr="00A93498" w:rsidRDefault="00E117CC" w:rsidP="00E117CC">
      <w:r w:rsidRPr="00A93498">
        <w:t>The first page header and footer are designed to provide a professional appearance. The</w:t>
      </w:r>
      <w:r>
        <w:t xml:space="preserve"> design</w:t>
      </w:r>
      <w:r w:rsidRPr="00A93498">
        <w:t xml:space="preserve"> elements should not be altered</w:t>
      </w:r>
      <w:r>
        <w:t>, however contact information may be updated for your needs</w:t>
      </w:r>
      <w:r w:rsidRPr="00A93498">
        <w:t>.</w:t>
      </w:r>
    </w:p>
    <w:p w14:paraId="3DFC56D9" w14:textId="1C658A57" w:rsidR="00E117CC" w:rsidRDefault="00E117CC" w:rsidP="00E117CC">
      <w:pPr>
        <w:pStyle w:val="BulletedList"/>
      </w:pPr>
      <w:r w:rsidRPr="00A93498">
        <w:rPr>
          <w:b/>
          <w:bCs/>
        </w:rPr>
        <w:t>Header</w:t>
      </w:r>
      <w:r w:rsidRPr="00A93498">
        <w:t xml:space="preserve">: Includes </w:t>
      </w:r>
      <w:r>
        <w:t xml:space="preserve">the NAYGN Logo </w:t>
      </w:r>
      <w:r w:rsidRPr="00A93498">
        <w:t xml:space="preserve">and </w:t>
      </w:r>
      <w:r>
        <w:t>applicable contact information</w:t>
      </w:r>
      <w:r w:rsidRPr="00A93498">
        <w:t>.</w:t>
      </w:r>
    </w:p>
    <w:p w14:paraId="7F4C4C33" w14:textId="18D7E2EB" w:rsidR="00A341B1" w:rsidRPr="00A341B1" w:rsidRDefault="00A341B1" w:rsidP="00A341B1">
      <w:pPr>
        <w:pStyle w:val="BulletedList"/>
        <w:numPr>
          <w:ilvl w:val="1"/>
          <w:numId w:val="3"/>
        </w:numPr>
      </w:pPr>
      <w:r>
        <w:t>To update contact information, double-click in the header area to switch to the Header/Footer editing mode. Make the changes to the contact information ensuring elements remain properly aligned.</w:t>
      </w:r>
    </w:p>
    <w:p w14:paraId="149C9B66" w14:textId="77777777" w:rsidR="00E117CC" w:rsidRPr="00A93498" w:rsidRDefault="00E117CC" w:rsidP="00E117CC">
      <w:pPr>
        <w:pStyle w:val="BulletedList"/>
      </w:pPr>
      <w:r w:rsidRPr="00A93498">
        <w:rPr>
          <w:b/>
          <w:bCs/>
        </w:rPr>
        <w:t>Footer</w:t>
      </w:r>
      <w:r w:rsidRPr="00A93498">
        <w:t>:</w:t>
      </w:r>
      <w:r>
        <w:t xml:space="preserve"> Contains the “Energizing the Future of Nuclear” tagline and NAYGN favicon</w:t>
      </w:r>
      <w:r w:rsidRPr="00A93498">
        <w:t>.</w:t>
      </w:r>
    </w:p>
    <w:p w14:paraId="5702665B" w14:textId="77777777" w:rsidR="00E117CC" w:rsidRPr="00A93498" w:rsidRDefault="00E117CC" w:rsidP="00A341B1">
      <w:pPr>
        <w:pStyle w:val="Heading2"/>
      </w:pPr>
      <w:r w:rsidRPr="00A93498">
        <w:t>Subsequent Pages</w:t>
      </w:r>
    </w:p>
    <w:p w14:paraId="4C968B07" w14:textId="30EC3282" w:rsidR="00E117CC" w:rsidRDefault="00E117CC" w:rsidP="00E117CC">
      <w:r w:rsidRPr="00A93498">
        <w:t xml:space="preserve">On subsequent pages, the header </w:t>
      </w:r>
      <w:r w:rsidR="00A341B1">
        <w:t xml:space="preserve">is </w:t>
      </w:r>
      <w:r w:rsidRPr="00A93498">
        <w:t xml:space="preserve">simplified to maintain a clean look. </w:t>
      </w:r>
      <w:r>
        <w:t>T</w:t>
      </w:r>
      <w:r w:rsidRPr="00A93498">
        <w:t xml:space="preserve">his includes a smaller version of the logo </w:t>
      </w:r>
      <w:r>
        <w:t xml:space="preserve">and contact information </w:t>
      </w:r>
      <w:r w:rsidR="00A341B1">
        <w:t>moved to</w:t>
      </w:r>
      <w:r>
        <w:t xml:space="preserve"> the footer</w:t>
      </w:r>
      <w:r w:rsidRPr="00A93498">
        <w:t>.</w:t>
      </w:r>
      <w:r w:rsidR="00A341B1">
        <w:t xml:space="preserve"> Make sure to update the footer contact information on the subsequent pages if it was changed in the header on the first page.</w:t>
      </w:r>
    </w:p>
    <w:p w14:paraId="515AAD02" w14:textId="77777777" w:rsidR="00E117CC" w:rsidRPr="00A93498" w:rsidRDefault="00E117CC" w:rsidP="00A341B1">
      <w:pPr>
        <w:pStyle w:val="Heading2"/>
      </w:pPr>
      <w:r w:rsidRPr="00A93498">
        <w:t>Adding Additional Pages</w:t>
      </w:r>
    </w:p>
    <w:p w14:paraId="1EAC124D" w14:textId="77777777" w:rsidR="00E117CC" w:rsidRPr="00A93498" w:rsidRDefault="00E117CC" w:rsidP="00E117CC">
      <w:r w:rsidRPr="00A93498">
        <w:t>To add more pages</w:t>
      </w:r>
      <w:r>
        <w:t xml:space="preserve"> either insert a blank page, page break, or section break.</w:t>
      </w:r>
    </w:p>
    <w:p w14:paraId="4A46DA7B" w14:textId="77777777" w:rsidR="00E117CC" w:rsidRPr="00A93498" w:rsidRDefault="00E117CC" w:rsidP="00E117CC">
      <w:pPr>
        <w:numPr>
          <w:ilvl w:val="0"/>
          <w:numId w:val="9"/>
        </w:numPr>
        <w:spacing w:after="120"/>
      </w:pPr>
      <w:r>
        <w:rPr>
          <w:b/>
          <w:bCs/>
        </w:rPr>
        <w:t>Blank Page/Page Break</w:t>
      </w:r>
      <w:r w:rsidRPr="0073720E">
        <w:t>:</w:t>
      </w:r>
      <w:r>
        <w:t xml:space="preserve"> </w:t>
      </w:r>
      <w:r w:rsidRPr="00A93498">
        <w:t xml:space="preserve">Place your cursor </w:t>
      </w:r>
      <w:r>
        <w:t>where you want the new page to begin and use the appropriate tool in the Insert toolbar</w:t>
      </w:r>
      <w:r w:rsidRPr="00A93498">
        <w:t>.</w:t>
      </w:r>
    </w:p>
    <w:p w14:paraId="01631649" w14:textId="04D97F55" w:rsidR="00E117CC" w:rsidRPr="00A93498" w:rsidRDefault="00E117CC" w:rsidP="00E117CC">
      <w:pPr>
        <w:numPr>
          <w:ilvl w:val="0"/>
          <w:numId w:val="9"/>
        </w:numPr>
        <w:spacing w:after="120"/>
      </w:pPr>
      <w:r>
        <w:rPr>
          <w:b/>
          <w:bCs/>
        </w:rPr>
        <w:t xml:space="preserve">Section </w:t>
      </w:r>
      <w:r w:rsidRPr="0073720E">
        <w:rPr>
          <w:b/>
          <w:bCs/>
        </w:rPr>
        <w:t>Break</w:t>
      </w:r>
      <w:r>
        <w:t>:</w:t>
      </w:r>
      <w:r>
        <w:rPr>
          <w:b/>
          <w:bCs/>
        </w:rPr>
        <w:t xml:space="preserve"> </w:t>
      </w:r>
      <w:r w:rsidRPr="00A93498">
        <w:t xml:space="preserve">Place your cursor </w:t>
      </w:r>
      <w:r>
        <w:t>where you want the new section to begin and use the appropriate tool in the Layout toolbar</w:t>
      </w:r>
      <w:r w:rsidRPr="00A93498">
        <w:t>.</w:t>
      </w:r>
      <w:r>
        <w:t xml:space="preserve"> </w:t>
      </w:r>
      <w:r w:rsidR="00D85D2E">
        <w:t xml:space="preserve">This is useful for including portrait and landscape pages. </w:t>
      </w:r>
      <w:r w:rsidR="00A341B1">
        <w:t xml:space="preserve">After inserting a section break, open the Header/Footer editing mode by double-clicking in either the header or footer. Then </w:t>
      </w:r>
      <w:r w:rsidR="00D85D2E">
        <w:t xml:space="preserve">deselect the “Different First Page” option in the toolbar ribbon. </w:t>
      </w:r>
    </w:p>
    <w:p w14:paraId="0095280D" w14:textId="77777777" w:rsidR="00A93498" w:rsidRPr="00A93498" w:rsidRDefault="00A93498" w:rsidP="00A341B1">
      <w:pPr>
        <w:pStyle w:val="Heading2"/>
      </w:pPr>
      <w:r w:rsidRPr="00A341B1">
        <w:t>Customizing</w:t>
      </w:r>
      <w:r w:rsidRPr="00A93498">
        <w:t xml:space="preserve"> Content</w:t>
      </w:r>
    </w:p>
    <w:p w14:paraId="06C096F0" w14:textId="6E237912" w:rsidR="00A93498" w:rsidRPr="00A93498" w:rsidRDefault="00A93498" w:rsidP="00A93498">
      <w:r w:rsidRPr="00A93498">
        <w:t xml:space="preserve">When adding text to your document, maintain a professional </w:t>
      </w:r>
      <w:r w:rsidR="0073720E">
        <w:t xml:space="preserve">and consistent </w:t>
      </w:r>
      <w:r w:rsidRPr="00A93498">
        <w:t>appearance by following these guidelines:</w:t>
      </w:r>
    </w:p>
    <w:p w14:paraId="256B309C" w14:textId="74362F13" w:rsidR="00A93498" w:rsidRDefault="00A93498" w:rsidP="00E117CC">
      <w:pPr>
        <w:pStyle w:val="BulletedList"/>
      </w:pPr>
      <w:r w:rsidRPr="00A93498">
        <w:rPr>
          <w:b/>
          <w:bCs/>
        </w:rPr>
        <w:t>Font Styles and Sizes</w:t>
      </w:r>
      <w:r w:rsidRPr="00A93498">
        <w:t xml:space="preserve">: </w:t>
      </w:r>
      <w:r w:rsidR="0073720E">
        <w:t>The template is embedded with the Inter font which is NAYGN’s official font</w:t>
      </w:r>
      <w:r w:rsidRPr="00A93498">
        <w:t>.</w:t>
      </w:r>
    </w:p>
    <w:p w14:paraId="1AC513DE" w14:textId="781AF751" w:rsidR="0073720E" w:rsidRPr="00A93498" w:rsidRDefault="0073720E" w:rsidP="00E117CC">
      <w:pPr>
        <w:pStyle w:val="BulletedList"/>
        <w:numPr>
          <w:ilvl w:val="1"/>
          <w:numId w:val="3"/>
        </w:numPr>
      </w:pPr>
      <w:r w:rsidRPr="0073720E">
        <w:t xml:space="preserve">If </w:t>
      </w:r>
      <w:r>
        <w:t>your device does not have Inter, it can be downloaded for free from Google Fonts.</w:t>
      </w:r>
    </w:p>
    <w:p w14:paraId="1C3485B9" w14:textId="30BB6D86" w:rsidR="00A93498" w:rsidRDefault="00A93498" w:rsidP="00E117CC">
      <w:pPr>
        <w:pStyle w:val="BulletedList"/>
      </w:pPr>
      <w:r w:rsidRPr="00A93498">
        <w:rPr>
          <w:b/>
          <w:bCs/>
        </w:rPr>
        <w:t>Margins and Spacing</w:t>
      </w:r>
      <w:r w:rsidRPr="00A93498">
        <w:t xml:space="preserve">: Keep the default margins and use </w:t>
      </w:r>
      <w:r w:rsidR="00A341B1">
        <w:t xml:space="preserve">the default </w:t>
      </w:r>
      <w:r w:rsidRPr="00A93498">
        <w:t>single spacing for paragraphs.</w:t>
      </w:r>
    </w:p>
    <w:p w14:paraId="7457D449" w14:textId="77777777" w:rsidR="009A0E2B" w:rsidRDefault="009A0E2B" w:rsidP="009A0E2B">
      <w:pPr>
        <w:pStyle w:val="BulletedList"/>
        <w:numPr>
          <w:ilvl w:val="0"/>
          <w:numId w:val="0"/>
        </w:numPr>
        <w:ind w:left="720" w:hanging="360"/>
      </w:pPr>
    </w:p>
    <w:p w14:paraId="5B8CDF31" w14:textId="77777777" w:rsidR="009A0E2B" w:rsidRPr="00A93498" w:rsidRDefault="009A0E2B" w:rsidP="009A0E2B">
      <w:pPr>
        <w:pStyle w:val="BulletedList"/>
        <w:numPr>
          <w:ilvl w:val="0"/>
          <w:numId w:val="0"/>
        </w:numPr>
        <w:ind w:left="720" w:hanging="360"/>
      </w:pPr>
    </w:p>
    <w:p w14:paraId="37825E7E" w14:textId="77777777" w:rsidR="00A93498" w:rsidRPr="00A93498" w:rsidRDefault="00A93498" w:rsidP="00E117CC">
      <w:pPr>
        <w:pStyle w:val="Heading1"/>
      </w:pPr>
      <w:r w:rsidRPr="00A93498">
        <w:lastRenderedPageBreak/>
        <w:t>Finalizing the Document</w:t>
      </w:r>
    </w:p>
    <w:p w14:paraId="1F6FCB10" w14:textId="77777777" w:rsidR="00A93498" w:rsidRPr="00A93498" w:rsidRDefault="00A93498" w:rsidP="00A341B1">
      <w:pPr>
        <w:pStyle w:val="Heading2"/>
      </w:pPr>
      <w:r w:rsidRPr="00A93498">
        <w:t>Proofreading</w:t>
      </w:r>
    </w:p>
    <w:p w14:paraId="1ECDDCA3" w14:textId="77777777" w:rsidR="00A93498" w:rsidRPr="00A93498" w:rsidRDefault="00A93498" w:rsidP="00A93498">
      <w:r w:rsidRPr="00A93498">
        <w:t>Before finalizing, thoroughly check for spelling and grammar errors to maintain a professional tone.</w:t>
      </w:r>
    </w:p>
    <w:p w14:paraId="5A96190D" w14:textId="77777777" w:rsidR="00A93498" w:rsidRPr="00A93498" w:rsidRDefault="00A93498" w:rsidP="00A341B1">
      <w:pPr>
        <w:pStyle w:val="Heading2"/>
      </w:pPr>
      <w:r w:rsidRPr="00A93498">
        <w:t>Reviewing Format</w:t>
      </w:r>
    </w:p>
    <w:p w14:paraId="4B4BFEA2" w14:textId="77777777" w:rsidR="00A93498" w:rsidRPr="00A93498" w:rsidRDefault="00A93498" w:rsidP="00A93498">
      <w:r w:rsidRPr="00A93498">
        <w:t>Ensure that all formatting is consistent throughout the document. Check fonts, margins, and spacing.</w:t>
      </w:r>
    </w:p>
    <w:p w14:paraId="3D7470CE" w14:textId="77777777" w:rsidR="00A93498" w:rsidRPr="00A93498" w:rsidRDefault="00A93498" w:rsidP="00E117CC">
      <w:pPr>
        <w:pStyle w:val="Heading1"/>
      </w:pPr>
      <w:r w:rsidRPr="00A93498">
        <w:t>Saving and Sharing</w:t>
      </w:r>
    </w:p>
    <w:p w14:paraId="37187484" w14:textId="77777777" w:rsidR="00A93498" w:rsidRPr="00A93498" w:rsidRDefault="00A93498" w:rsidP="00A341B1">
      <w:pPr>
        <w:pStyle w:val="Heading2"/>
      </w:pPr>
      <w:r w:rsidRPr="00A93498">
        <w:t>Saving the Document</w:t>
      </w:r>
    </w:p>
    <w:p w14:paraId="403AB216" w14:textId="77777777" w:rsidR="00A93498" w:rsidRPr="00A93498" w:rsidRDefault="00A93498" w:rsidP="00A93498">
      <w:r w:rsidRPr="00A93498">
        <w:t>We recommend saving your final document in both .docx and .pdf formats for versatility.</w:t>
      </w:r>
    </w:p>
    <w:p w14:paraId="26CED06F" w14:textId="77777777" w:rsidR="00A93498" w:rsidRPr="00A93498" w:rsidRDefault="00A93498" w:rsidP="00E117CC">
      <w:pPr>
        <w:pStyle w:val="BulletedList"/>
      </w:pPr>
      <w:r w:rsidRPr="00A93498">
        <w:rPr>
          <w:b/>
          <w:bCs/>
        </w:rPr>
        <w:t>.docx</w:t>
      </w:r>
      <w:r w:rsidRPr="00A93498">
        <w:t>: For further editing.</w:t>
      </w:r>
    </w:p>
    <w:p w14:paraId="671EEF04" w14:textId="77777777" w:rsidR="00A93498" w:rsidRPr="00A93498" w:rsidRDefault="00A93498" w:rsidP="00E117CC">
      <w:pPr>
        <w:pStyle w:val="BulletedList"/>
      </w:pPr>
      <w:r w:rsidRPr="00A93498">
        <w:rPr>
          <w:b/>
          <w:bCs/>
        </w:rPr>
        <w:t>.pdf</w:t>
      </w:r>
      <w:r w:rsidRPr="00A93498">
        <w:t>: For sharing, ensuring the format remains unchanged.</w:t>
      </w:r>
    </w:p>
    <w:p w14:paraId="28C44B3D" w14:textId="77777777" w:rsidR="00A93498" w:rsidRPr="00A93498" w:rsidRDefault="00A93498" w:rsidP="00A341B1">
      <w:pPr>
        <w:pStyle w:val="Heading2"/>
      </w:pPr>
      <w:r w:rsidRPr="00A93498">
        <w:t>Emailing the Document</w:t>
      </w:r>
    </w:p>
    <w:p w14:paraId="0D873463" w14:textId="77777777" w:rsidR="00A93498" w:rsidRPr="00A93498" w:rsidRDefault="00A93498" w:rsidP="00A93498">
      <w:r w:rsidRPr="00A93498">
        <w:t>When sending the document via email:</w:t>
      </w:r>
    </w:p>
    <w:p w14:paraId="16F1698C" w14:textId="77777777" w:rsidR="00A93498" w:rsidRPr="00A93498" w:rsidRDefault="00A93498" w:rsidP="00A93498">
      <w:pPr>
        <w:numPr>
          <w:ilvl w:val="0"/>
          <w:numId w:val="13"/>
        </w:numPr>
      </w:pPr>
      <w:r w:rsidRPr="00A93498">
        <w:t>Attach the .pdf version.</w:t>
      </w:r>
    </w:p>
    <w:p w14:paraId="466AE073" w14:textId="77777777" w:rsidR="00A93498" w:rsidRPr="00A93498" w:rsidRDefault="00A93498" w:rsidP="00A93498">
      <w:pPr>
        <w:numPr>
          <w:ilvl w:val="0"/>
          <w:numId w:val="13"/>
        </w:numPr>
      </w:pPr>
      <w:r w:rsidRPr="00A93498">
        <w:t>If the file is large, consider compressing it using a zip file.</w:t>
      </w:r>
    </w:p>
    <w:p w14:paraId="0D316549" w14:textId="77777777" w:rsidR="00A93498" w:rsidRPr="00A93498" w:rsidRDefault="00A93498" w:rsidP="00E117CC">
      <w:pPr>
        <w:pStyle w:val="Heading1"/>
      </w:pPr>
      <w:r w:rsidRPr="00A93498">
        <w:t>Troubleshooting</w:t>
      </w:r>
    </w:p>
    <w:p w14:paraId="3B075C44" w14:textId="77777777" w:rsidR="00A93498" w:rsidRPr="00A93498" w:rsidRDefault="00A93498" w:rsidP="00A341B1">
      <w:pPr>
        <w:pStyle w:val="Heading2"/>
      </w:pPr>
      <w:r w:rsidRPr="00A93498">
        <w:t>Common Issues</w:t>
      </w:r>
    </w:p>
    <w:p w14:paraId="246B5FC4" w14:textId="77777777" w:rsidR="00A93498" w:rsidRPr="00A93498" w:rsidRDefault="00A93498" w:rsidP="00A93498">
      <w:r w:rsidRPr="00A93498">
        <w:t>If the header or footer does not appear correctly on subsequent pages:</w:t>
      </w:r>
    </w:p>
    <w:p w14:paraId="4645AB7C" w14:textId="77777777" w:rsidR="00A93498" w:rsidRPr="00A93498" w:rsidRDefault="00A93498" w:rsidP="00E117CC">
      <w:pPr>
        <w:pStyle w:val="BulletedList"/>
      </w:pPr>
      <w:r w:rsidRPr="00A93498">
        <w:t>Ensure you are using the correct template version.</w:t>
      </w:r>
    </w:p>
    <w:p w14:paraId="79D0803F" w14:textId="77777777" w:rsidR="00A93498" w:rsidRPr="00A93498" w:rsidRDefault="00A93498" w:rsidP="00E117CC">
      <w:pPr>
        <w:pStyle w:val="BulletedList"/>
      </w:pPr>
      <w:r w:rsidRPr="00A93498">
        <w:t>Check the Header &amp; Footer settings in Word.</w:t>
      </w:r>
    </w:p>
    <w:p w14:paraId="4ED4E6AC" w14:textId="77777777" w:rsidR="00A93498" w:rsidRPr="00A93498" w:rsidRDefault="00A93498" w:rsidP="00A341B1">
      <w:pPr>
        <w:pStyle w:val="Heading2"/>
      </w:pPr>
      <w:r w:rsidRPr="00A93498">
        <w:t>Help and Support</w:t>
      </w:r>
    </w:p>
    <w:p w14:paraId="58A24301" w14:textId="65105C38" w:rsidR="00A93498" w:rsidRDefault="00A93498" w:rsidP="00A93498">
      <w:r w:rsidRPr="00A93498">
        <w:t xml:space="preserve">For technical support, please contact </w:t>
      </w:r>
      <w:hyperlink r:id="rId9" w:history="1">
        <w:r w:rsidR="0073720E" w:rsidRPr="006A5537">
          <w:rPr>
            <w:rStyle w:val="Hyperlink"/>
          </w:rPr>
          <w:t>communications@naygn.org</w:t>
        </w:r>
      </w:hyperlink>
      <w:r w:rsidRPr="00A93498">
        <w:t>.</w:t>
      </w:r>
    </w:p>
    <w:p w14:paraId="387A35A6" w14:textId="77777777" w:rsidR="009A0E2B" w:rsidRDefault="009A0E2B" w:rsidP="00A93498"/>
    <w:p w14:paraId="2E3263B5" w14:textId="77777777" w:rsidR="009A0E2B" w:rsidRPr="00A93498" w:rsidRDefault="009A0E2B" w:rsidP="00A93498"/>
    <w:p w14:paraId="63F15421" w14:textId="77777777" w:rsidR="00A93498" w:rsidRPr="00A93498" w:rsidRDefault="00A93498" w:rsidP="00E117CC">
      <w:pPr>
        <w:pStyle w:val="Heading1"/>
      </w:pPr>
      <w:r w:rsidRPr="00A93498">
        <w:lastRenderedPageBreak/>
        <w:t>Best Practices</w:t>
      </w:r>
    </w:p>
    <w:p w14:paraId="3C355CDE" w14:textId="77777777" w:rsidR="00A93498" w:rsidRPr="00A93498" w:rsidRDefault="00A93498" w:rsidP="00A341B1">
      <w:pPr>
        <w:pStyle w:val="Heading2"/>
      </w:pPr>
      <w:r w:rsidRPr="00A93498">
        <w:t>Consistency</w:t>
      </w:r>
    </w:p>
    <w:p w14:paraId="6638732F" w14:textId="77777777" w:rsidR="00A93498" w:rsidRPr="00A93498" w:rsidRDefault="00A93498" w:rsidP="00A93498">
      <w:r w:rsidRPr="00A93498">
        <w:t>Always use the official letterhead for all formal correspondence to maintain brand consistency.</w:t>
      </w:r>
    </w:p>
    <w:p w14:paraId="1EA7B74E" w14:textId="77777777" w:rsidR="00A93498" w:rsidRPr="00A93498" w:rsidRDefault="00A93498" w:rsidP="00A341B1">
      <w:pPr>
        <w:pStyle w:val="Heading2"/>
      </w:pPr>
      <w:r w:rsidRPr="00A93498">
        <w:t>Professionalism</w:t>
      </w:r>
    </w:p>
    <w:p w14:paraId="232FEE06" w14:textId="77777777" w:rsidR="00A93498" w:rsidRDefault="00A93498" w:rsidP="00A93498">
      <w:r w:rsidRPr="00A93498">
        <w:t>Keep the tone and appearance of all documents professional. Use clear and concise language.</w:t>
      </w:r>
    </w:p>
    <w:p w14:paraId="3D4E6881" w14:textId="20105669" w:rsidR="009A0E2B" w:rsidRDefault="009A0E2B" w:rsidP="009A0E2B">
      <w:pPr>
        <w:pStyle w:val="Heading2"/>
      </w:pPr>
      <w:r>
        <w:t>Cleanliness</w:t>
      </w:r>
    </w:p>
    <w:p w14:paraId="15A02347" w14:textId="5AF910E6" w:rsidR="009A0E2B" w:rsidRPr="009A0E2B" w:rsidRDefault="009A0E2B" w:rsidP="009A0E2B">
      <w:r>
        <w:t>Avoid letting paragraphs of text carry to the next page. Take time to space the text appropriately to maintain header and text integrity.</w:t>
      </w:r>
    </w:p>
    <w:p w14:paraId="3B471811" w14:textId="77777777" w:rsidR="00A93498" w:rsidRPr="00A93498" w:rsidRDefault="00A93498" w:rsidP="00E117CC">
      <w:pPr>
        <w:pStyle w:val="Heading1"/>
      </w:pPr>
      <w:r w:rsidRPr="00A93498">
        <w:t>Conclusion</w:t>
      </w:r>
    </w:p>
    <w:p w14:paraId="31730FEE" w14:textId="77777777" w:rsidR="00A93498" w:rsidRPr="00A93498" w:rsidRDefault="00A93498" w:rsidP="00A341B1">
      <w:pPr>
        <w:pStyle w:val="Heading2"/>
      </w:pPr>
      <w:r w:rsidRPr="00A93498">
        <w:t>Feedback and Updates</w:t>
      </w:r>
    </w:p>
    <w:p w14:paraId="0D44E76D" w14:textId="0D9FE5DF" w:rsidR="00EF09C3" w:rsidRPr="00A93498" w:rsidRDefault="00A93498" w:rsidP="00A93498">
      <w:r w:rsidRPr="00A93498">
        <w:t xml:space="preserve">We value your feedback to improve our template and guide. Please send any suggestions or issues to </w:t>
      </w:r>
      <w:hyperlink r:id="rId10" w:history="1">
        <w:r w:rsidR="007B0279" w:rsidRPr="006A5537">
          <w:rPr>
            <w:rStyle w:val="Hyperlink"/>
          </w:rPr>
          <w:t>communications@naygn.org</w:t>
        </w:r>
      </w:hyperlink>
      <w:r w:rsidR="007B0279">
        <w:t>.</w:t>
      </w:r>
      <w:r w:rsidRPr="00A93498">
        <w:t xml:space="preserve"> Updates to the template will be communicated via </w:t>
      </w:r>
      <w:r w:rsidR="007B0279">
        <w:t>email</w:t>
      </w:r>
      <w:r w:rsidRPr="00A93498">
        <w:t>.</w:t>
      </w:r>
    </w:p>
    <w:sectPr w:rsidR="00EF09C3" w:rsidRPr="00A93498" w:rsidSect="000D0B25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15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DBC92" w14:textId="77777777" w:rsidR="00BA25E2" w:rsidRPr="00EF09C3" w:rsidRDefault="00BA25E2" w:rsidP="0040615F">
      <w:pPr>
        <w:spacing w:after="0"/>
      </w:pPr>
      <w:r w:rsidRPr="00EF09C3">
        <w:separator/>
      </w:r>
    </w:p>
  </w:endnote>
  <w:endnote w:type="continuationSeparator" w:id="0">
    <w:p w14:paraId="564B9324" w14:textId="77777777" w:rsidR="00BA25E2" w:rsidRPr="00EF09C3" w:rsidRDefault="00BA25E2" w:rsidP="0040615F">
      <w:pPr>
        <w:spacing w:after="0"/>
      </w:pPr>
      <w:r w:rsidRPr="00EF09C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Medium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DE3AD" w14:textId="77777777" w:rsidR="00203225" w:rsidRPr="00EF09C3" w:rsidRDefault="00C85575">
    <w:pPr>
      <w:pStyle w:val="Footer"/>
    </w:pPr>
    <w:r w:rsidRPr="00EF09C3">
      <w:rPr>
        <w:noProof/>
      </w:rPr>
      <w:drawing>
        <wp:anchor distT="0" distB="0" distL="114300" distR="114300" simplePos="0" relativeHeight="251698176" behindDoc="0" locked="0" layoutInCell="1" allowOverlap="1" wp14:anchorId="18F5FE9F" wp14:editId="3035E73D">
          <wp:simplePos x="0" y="0"/>
          <wp:positionH relativeFrom="rightMargin">
            <wp:posOffset>-548640</wp:posOffset>
          </wp:positionH>
          <wp:positionV relativeFrom="bottomMargin">
            <wp:posOffset>502920</wp:posOffset>
          </wp:positionV>
          <wp:extent cx="914400" cy="128016"/>
          <wp:effectExtent l="0" t="0" r="0" b="5715"/>
          <wp:wrapNone/>
          <wp:docPr id="72" name="Graphic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Graphic 3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128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E78" w:rsidRPr="00EF09C3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EF4E1F5" wp14:editId="62CDDC97">
              <wp:simplePos x="0" y="0"/>
              <wp:positionH relativeFrom="rightMargin">
                <wp:posOffset>-2240280</wp:posOffset>
              </wp:positionH>
              <wp:positionV relativeFrom="bottomMargin">
                <wp:posOffset>448310</wp:posOffset>
              </wp:positionV>
              <wp:extent cx="1691640" cy="2286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164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972FB" w14:textId="77777777" w:rsidR="00D03F2B" w:rsidRPr="00EF09C3" w:rsidRDefault="00D03F2B" w:rsidP="00D03F2B">
                          <w:pPr>
                            <w:spacing w:after="0"/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F09C3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>PO Box 32642 Charlotte</w:t>
                          </w:r>
                          <w:r w:rsidR="00552A43" w:rsidRPr="00EF09C3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>,</w:t>
                          </w:r>
                          <w:r w:rsidRPr="00EF09C3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 xml:space="preserve"> NC 28232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F4E1F5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-176.4pt;margin-top:35.3pt;width:133.2pt;height:18pt;z-index:251697152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" filled="f" stroked="f" strokeweight=".5pt">
              <v:textbox>
                <w:txbxContent>
                  <w:p w14:paraId="485972FB" w14:textId="77777777" w:rsidR="00D03F2B" w:rsidRPr="00EF09C3" w:rsidRDefault="00D03F2B" w:rsidP="00D03F2B">
                    <w:pPr>
                      <w:spacing w:after="0"/>
                      <w:rPr>
                        <w:color w:val="FFFFFF" w:themeColor="background1"/>
                        <w:sz w:val="14"/>
                        <w:szCs w:val="16"/>
                      </w:rPr>
                    </w:pPr>
                    <w:r w:rsidRPr="00EF09C3">
                      <w:rPr>
                        <w:color w:val="FFFFFF" w:themeColor="background1"/>
                        <w:sz w:val="14"/>
                        <w:szCs w:val="16"/>
                      </w:rPr>
                      <w:t>PO Box 32642 Charlotte</w:t>
                    </w:r>
                    <w:r w:rsidR="00552A43" w:rsidRPr="00EF09C3">
                      <w:rPr>
                        <w:color w:val="FFFFFF" w:themeColor="background1"/>
                        <w:sz w:val="14"/>
                        <w:szCs w:val="16"/>
                      </w:rPr>
                      <w:t>,</w:t>
                    </w:r>
                    <w:r w:rsidRPr="00EF09C3">
                      <w:rPr>
                        <w:color w:val="FFFFFF" w:themeColor="background1"/>
                        <w:sz w:val="14"/>
                        <w:szCs w:val="16"/>
                      </w:rPr>
                      <w:t xml:space="preserve"> NC 28232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A26E78" w:rsidRPr="00EF09C3">
      <w:rPr>
        <w:noProof/>
      </w:rPr>
      <w:drawing>
        <wp:anchor distT="0" distB="0" distL="114300" distR="114300" simplePos="0" relativeHeight="251696128" behindDoc="0" locked="0" layoutInCell="1" allowOverlap="1" wp14:anchorId="4D499C27" wp14:editId="0E948964">
          <wp:simplePos x="0" y="0"/>
          <wp:positionH relativeFrom="rightMargin">
            <wp:posOffset>-2377440</wp:posOffset>
          </wp:positionH>
          <wp:positionV relativeFrom="bottomMargin">
            <wp:posOffset>448310</wp:posOffset>
          </wp:positionV>
          <wp:extent cx="224852" cy="228600"/>
          <wp:effectExtent l="0" t="0" r="0" b="0"/>
          <wp:wrapNone/>
          <wp:docPr id="73" name="Graphic 73" descr="Mark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phic 36" descr="Marker with solid fill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852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E78" w:rsidRPr="00EF09C3">
      <w:rPr>
        <w:noProof/>
      </w:rPr>
      <mc:AlternateContent>
        <mc:Choice Requires="wps">
          <w:drawing>
            <wp:anchor distT="0" distB="0" distL="114300" distR="114300" simplePos="0" relativeHeight="251693055" behindDoc="0" locked="0" layoutInCell="1" allowOverlap="1" wp14:anchorId="20F67304" wp14:editId="6B277F6C">
              <wp:simplePos x="0" y="0"/>
              <wp:positionH relativeFrom="rightMargin">
                <wp:posOffset>-3703320</wp:posOffset>
              </wp:positionH>
              <wp:positionV relativeFrom="bottomMargin">
                <wp:posOffset>448310</wp:posOffset>
              </wp:positionV>
              <wp:extent cx="1389888" cy="22860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888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DBFB93" w14:textId="7EAA0046" w:rsidR="00203225" w:rsidRPr="00EF09C3" w:rsidRDefault="007B0279" w:rsidP="00203225">
                          <w:pPr>
                            <w:spacing w:after="0"/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>Communications</w:t>
                          </w:r>
                          <w:r w:rsidR="00203225" w:rsidRPr="00EF09C3">
                            <w:rPr>
                              <w:color w:val="FFFFFF" w:themeColor="background1"/>
                              <w:sz w:val="14"/>
                              <w:szCs w:val="16"/>
                            </w:rPr>
                            <w:t>@naygn.org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F67304" id="Text Box 20" o:spid="_x0000_s1028" type="#_x0000_t202" style="position:absolute;margin-left:-291.6pt;margin-top:35.3pt;width:109.45pt;height:18pt;z-index:251693055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" filled="f" stroked="f" strokeweight=".5pt">
              <v:textbox>
                <w:txbxContent>
                  <w:p w14:paraId="5EDBFB93" w14:textId="7EAA0046" w:rsidR="00203225" w:rsidRPr="00EF09C3" w:rsidRDefault="007B0279" w:rsidP="00203225">
                    <w:pPr>
                      <w:spacing w:after="0"/>
                      <w:rPr>
                        <w:color w:val="FFFFFF" w:themeColor="background1"/>
                        <w:sz w:val="14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4"/>
                        <w:szCs w:val="16"/>
                      </w:rPr>
                      <w:t>Communications</w:t>
                    </w:r>
                    <w:r w:rsidR="00203225" w:rsidRPr="00EF09C3">
                      <w:rPr>
                        <w:color w:val="FFFFFF" w:themeColor="background1"/>
                        <w:sz w:val="14"/>
                        <w:szCs w:val="16"/>
                      </w:rPr>
                      <w:t>@naygn.org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A26E78" w:rsidRPr="00EF09C3">
      <w:rPr>
        <w:noProof/>
      </w:rPr>
      <w:drawing>
        <wp:anchor distT="0" distB="0" distL="114300" distR="114300" simplePos="0" relativeHeight="251694080" behindDoc="0" locked="0" layoutInCell="1" allowOverlap="1" wp14:anchorId="0A6F3ABB" wp14:editId="2F683D97">
          <wp:simplePos x="0" y="0"/>
          <wp:positionH relativeFrom="rightMargin">
            <wp:posOffset>-3840480</wp:posOffset>
          </wp:positionH>
          <wp:positionV relativeFrom="bottomMargin">
            <wp:posOffset>475615</wp:posOffset>
          </wp:positionV>
          <wp:extent cx="179759" cy="182880"/>
          <wp:effectExtent l="0" t="0" r="0" b="7620"/>
          <wp:wrapNone/>
          <wp:docPr id="74" name="Graphic 74" descr="Envelop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phic 37" descr="Envelope with solid fill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59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85E31" w14:textId="77777777" w:rsidR="00913F15" w:rsidRPr="00EF09C3" w:rsidRDefault="00860D39">
    <w:pPr>
      <w:pStyle w:val="Footer"/>
    </w:pPr>
    <w:r w:rsidRPr="00EF09C3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89E98" wp14:editId="61C8D6A7">
              <wp:simplePos x="0" y="0"/>
              <wp:positionH relativeFrom="column">
                <wp:posOffset>-239395</wp:posOffset>
              </wp:positionH>
              <wp:positionV relativeFrom="paragraph">
                <wp:posOffset>339090</wp:posOffset>
              </wp:positionV>
              <wp:extent cx="914400" cy="2286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C8ABB7" w14:textId="77777777" w:rsidR="00860D39" w:rsidRPr="00EF09C3" w:rsidRDefault="00860D39" w:rsidP="00860D39">
                          <w:pPr>
                            <w:spacing w:after="0"/>
                            <w:rPr>
                              <w:rFonts w:ascii="Inter Medium" w:hAnsi="Inter Medium"/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F09C3">
                            <w:rPr>
                              <w:rFonts w:ascii="Inter Medium" w:hAnsi="Inter Medium"/>
                              <w:color w:val="FFFFFF" w:themeColor="background1"/>
                              <w:sz w:val="14"/>
                              <w:szCs w:val="16"/>
                            </w:rPr>
                            <w:t>ENERGIZING THE FUTURE OF NUCLEAR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89E9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-18.85pt;margin-top:26.7pt;width:1in;height:18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" filled="f" stroked="f" strokeweight=".5pt">
              <v:textbox>
                <w:txbxContent>
                  <w:p w14:paraId="1AC8ABB7" w14:textId="77777777" w:rsidR="00860D39" w:rsidRPr="00EF09C3" w:rsidRDefault="00860D39" w:rsidP="00860D39">
                    <w:pPr>
                      <w:spacing w:after="0"/>
                      <w:rPr>
                        <w:rFonts w:ascii="Inter Medium" w:hAnsi="Inter Medium"/>
                        <w:color w:val="FFFFFF" w:themeColor="background1"/>
                        <w:sz w:val="14"/>
                        <w:szCs w:val="16"/>
                      </w:rPr>
                    </w:pPr>
                    <w:r w:rsidRPr="00EF09C3">
                      <w:rPr>
                        <w:rFonts w:ascii="Inter Medium" w:hAnsi="Inter Medium"/>
                        <w:color w:val="FFFFFF" w:themeColor="background1"/>
                        <w:sz w:val="14"/>
                        <w:szCs w:val="16"/>
                      </w:rPr>
                      <w:t>ENERGIZING THE FUTURE OF NUCLEAR</w:t>
                    </w:r>
                  </w:p>
                </w:txbxContent>
              </v:textbox>
            </v:shape>
          </w:pict>
        </mc:Fallback>
      </mc:AlternateContent>
    </w:r>
    <w:r w:rsidRPr="00EF09C3">
      <w:rPr>
        <w:noProof/>
      </w:rPr>
      <w:drawing>
        <wp:anchor distT="0" distB="0" distL="114300" distR="114300" simplePos="0" relativeHeight="251665408" behindDoc="1" locked="0" layoutInCell="1" allowOverlap="1" wp14:anchorId="70DFAFAA" wp14:editId="5062F548">
          <wp:simplePos x="0" y="0"/>
          <wp:positionH relativeFrom="column">
            <wp:posOffset>-377317</wp:posOffset>
          </wp:positionH>
          <wp:positionV relativeFrom="paragraph">
            <wp:posOffset>379603</wp:posOffset>
          </wp:positionV>
          <wp:extent cx="137160" cy="137160"/>
          <wp:effectExtent l="0" t="0" r="0" b="0"/>
          <wp:wrapNone/>
          <wp:docPr id="80" name="Graphic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F15" w:rsidRPr="00EF09C3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F68B3FA" wp14:editId="6ECD8271">
              <wp:simplePos x="0" y="0"/>
              <wp:positionH relativeFrom="column">
                <wp:posOffset>2470150</wp:posOffset>
              </wp:positionH>
              <wp:positionV relativeFrom="paragraph">
                <wp:posOffset>289560</wp:posOffset>
              </wp:positionV>
              <wp:extent cx="4572000" cy="32004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0" cy="320040"/>
                      </a:xfrm>
                      <a:prstGeom prst="rect">
                        <a:avLst/>
                      </a:prstGeom>
                      <a:solidFill>
                        <a:srgbClr val="1625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E8D8D4" id="Rectangle 6" o:spid="_x0000_s1026" style="position:absolute;margin-left:194.5pt;margin-top:22.8pt;width:5in;height:25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" fillcolor="#162532" stroked="f" strokeweight="1pt"/>
          </w:pict>
        </mc:Fallback>
      </mc:AlternateContent>
    </w:r>
    <w:r w:rsidR="00913F15" w:rsidRPr="00EF09C3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D12165F" wp14:editId="19F114F4">
              <wp:simplePos x="0" y="0"/>
              <wp:positionH relativeFrom="column">
                <wp:posOffset>-730885</wp:posOffset>
              </wp:positionH>
              <wp:positionV relativeFrom="paragraph">
                <wp:posOffset>291465</wp:posOffset>
              </wp:positionV>
              <wp:extent cx="3200400" cy="320040"/>
              <wp:effectExtent l="0" t="0" r="0" b="381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00400" cy="320040"/>
                      </a:xfrm>
                      <a:prstGeom prst="rect">
                        <a:avLst/>
                      </a:prstGeom>
                      <a:solidFill>
                        <a:srgbClr val="32CD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6D4265" id="Rectangle 7" o:spid="_x0000_s1026" style="position:absolute;margin-left:-57.55pt;margin-top:22.95pt;width:252pt;height:2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" fillcolor="#32cd32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B6D08" w14:textId="77777777" w:rsidR="00BA25E2" w:rsidRPr="00EF09C3" w:rsidRDefault="00BA25E2" w:rsidP="0040615F">
      <w:pPr>
        <w:spacing w:after="0"/>
      </w:pPr>
      <w:r w:rsidRPr="00EF09C3">
        <w:separator/>
      </w:r>
    </w:p>
  </w:footnote>
  <w:footnote w:type="continuationSeparator" w:id="0">
    <w:p w14:paraId="21EDBF3C" w14:textId="77777777" w:rsidR="00BA25E2" w:rsidRPr="00EF09C3" w:rsidRDefault="00BA25E2" w:rsidP="0040615F">
      <w:pPr>
        <w:spacing w:after="0"/>
      </w:pPr>
      <w:r w:rsidRPr="00EF09C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F08D8" w14:textId="77777777" w:rsidR="00C20D38" w:rsidRPr="00EF09C3" w:rsidRDefault="00203225" w:rsidP="00300403">
    <w:pPr>
      <w:pStyle w:val="Header"/>
      <w:spacing w:after="720"/>
    </w:pPr>
    <w:r w:rsidRPr="00EF09C3">
      <w:rPr>
        <w:noProof/>
      </w:rPr>
      <w:drawing>
        <wp:anchor distT="0" distB="0" distL="114300" distR="114300" simplePos="0" relativeHeight="251674624" behindDoc="1" locked="0" layoutInCell="1" allowOverlap="1" wp14:anchorId="736A00D7" wp14:editId="44AF1BAF">
          <wp:simplePos x="0" y="0"/>
          <wp:positionH relativeFrom="rightMargin">
            <wp:posOffset>-685800</wp:posOffset>
          </wp:positionH>
          <wp:positionV relativeFrom="page">
            <wp:posOffset>457200</wp:posOffset>
          </wp:positionV>
          <wp:extent cx="1051944" cy="347472"/>
          <wp:effectExtent l="0" t="0" r="0" b="0"/>
          <wp:wrapNone/>
          <wp:docPr id="70" name="Graphic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phic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944" cy="347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09C3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CC5F1DA" wp14:editId="20DBF38A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ragraph">
                <wp:posOffset>-456565</wp:posOffset>
              </wp:positionV>
              <wp:extent cx="6400800" cy="228600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228600"/>
                      </a:xfrm>
                      <a:prstGeom prst="rect">
                        <a:avLst/>
                      </a:prstGeom>
                      <a:solidFill>
                        <a:srgbClr val="1625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1E024B" id="Rectangle 12" o:spid="_x0000_s1026" style="position:absolute;margin-left:0;margin-top:-35.95pt;width:7in;height:18pt;z-index:-251648000;visibility:visible;mso-wrap-style:square;mso-width-percent:0;mso-height-percent:0;mso-left-percent:0;mso-wrap-distance-left:9pt;mso-wrap-distance-top:0;mso-wrap-distance-right:9pt;mso-wrap-distance-bottom:0;mso-position-horizontal-relative:page;mso-position-vertical:absolute;mso-position-vertical-relative:text;mso-width-percent:0;mso-height-percent:0;mso-lef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" fillcolor="#162532" stroked="f" strokeweight="1pt">
              <w10:wrap anchorx="page"/>
            </v:rect>
          </w:pict>
        </mc:Fallback>
      </mc:AlternateContent>
    </w:r>
    <w:r w:rsidRPr="00EF09C3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11AC994" wp14:editId="6BB40170">
              <wp:simplePos x="0" y="0"/>
              <mc:AlternateContent>
                <mc:Choice Requires="wp14">
                  <wp:positionH relativeFrom="page">
                    <wp14:pctPosHOffset>60000</wp14:pctPosHOffset>
                  </wp:positionH>
                </mc:Choice>
                <mc:Fallback>
                  <wp:positionH relativeFrom="page">
                    <wp:posOffset>4663440</wp:posOffset>
                  </wp:positionH>
                </mc:Fallback>
              </mc:AlternateContent>
              <wp:positionV relativeFrom="page">
                <wp:align>top</wp:align>
              </wp:positionV>
              <wp:extent cx="6400800" cy="22860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228600"/>
                      </a:xfrm>
                      <a:prstGeom prst="rect">
                        <a:avLst/>
                      </a:prstGeom>
                      <a:solidFill>
                        <a:srgbClr val="32CD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FF1D20" id="Rectangle 13" o:spid="_x0000_s1026" style="position:absolute;margin-left:0;margin-top:0;width:7in;height:18pt;z-index:-251646976;visibility:visible;mso-wrap-style:square;mso-width-percent:0;mso-height-percent:0;mso-left-percent:600;mso-wrap-distance-left:9pt;mso-wrap-distance-top:0;mso-wrap-distance-right:9pt;mso-wrap-distance-bottom:0;mso-position-horizontal-relative:page;mso-position-vertical:top;mso-position-vertical-relative:page;mso-width-percent:0;mso-height-percent:0;mso-left-percent:6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" fillcolor="#32cd32" stroked="f" strokeweight="1pt">
              <w10:wrap anchorx="page" anchory="page"/>
            </v:rect>
          </w:pict>
        </mc:Fallback>
      </mc:AlternateContent>
    </w:r>
    <w:r w:rsidR="00C85575" w:rsidRPr="00EF09C3">
      <w:rPr>
        <w:noProof/>
      </w:rPr>
      <mc:AlternateContent>
        <mc:Choice Requires="wps">
          <w:drawing>
            <wp:anchor distT="0" distB="0" distL="114300" distR="114300" simplePos="0" relativeHeight="251668991" behindDoc="1" locked="0" layoutInCell="1" allowOverlap="1" wp14:anchorId="73A81B3F" wp14:editId="132A3FF1">
              <wp:simplePos x="0" y="0"/>
              <mc:AlternateContent>
                <mc:Choice Requires="wp14">
                  <wp:positionH relativeFrom="page">
                    <wp14:pctPosHOffset>40000</wp14:pctPosHOffset>
                  </wp:positionH>
                </mc:Choice>
                <mc:Fallback>
                  <wp:positionH relativeFrom="page">
                    <wp:posOffset>3108960</wp:posOffset>
                  </wp:positionH>
                </mc:Fallback>
              </mc:AlternateContent>
              <wp:positionV relativeFrom="page">
                <wp:align>bottom</wp:align>
              </wp:positionV>
              <wp:extent cx="6400800" cy="320040"/>
              <wp:effectExtent l="0" t="0" r="0" b="381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320040"/>
                      </a:xfrm>
                      <a:prstGeom prst="rect">
                        <a:avLst/>
                      </a:prstGeom>
                      <a:solidFill>
                        <a:srgbClr val="1625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05B54" id="Rectangle 14" o:spid="_x0000_s1026" style="position:absolute;margin-left:0;margin-top:0;width:7in;height:25.2pt;z-index:-251647489;visibility:visible;mso-wrap-style:square;mso-width-percent:0;mso-height-percent:0;mso-left-percent:400;mso-wrap-distance-left:9pt;mso-wrap-distance-top:0;mso-wrap-distance-right:9pt;mso-wrap-distance-bottom:0;mso-position-horizontal-relative:page;mso-position-vertical:bottom;mso-position-vertical-relative:page;mso-width-percent:0;mso-height-percent:0;mso-left-percent:4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" fillcolor="#162532" stroked="f" strokeweight="1pt">
              <w10:wrap anchorx="page" anchory="page"/>
            </v:rect>
          </w:pict>
        </mc:Fallback>
      </mc:AlternateContent>
    </w:r>
    <w:r w:rsidRPr="00EF09C3"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6E3C45C" wp14:editId="7AF0E605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6400800" cy="320040"/>
              <wp:effectExtent l="0" t="0" r="0" b="381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320040"/>
                      </a:xfrm>
                      <a:prstGeom prst="rect">
                        <a:avLst/>
                      </a:prstGeom>
                      <a:solidFill>
                        <a:srgbClr val="32CD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7D7F0" id="Rectangle 15" o:spid="_x0000_s1026" style="position:absolute;margin-left:0;margin-top:0;width:7in;height:25.2pt;z-index:-251659265;visibility:visible;mso-wrap-style:square;mso-width-percent:0;mso-height-percent:0;mso-left-percent:0;mso-wrap-distance-left:9pt;mso-wrap-distance-top:0;mso-wrap-distance-right:9pt;mso-wrap-distance-bottom:0;mso-position-horizontal-relative:page;mso-position-vertical:bottom;mso-position-vertical-relative:page;mso-width-percent:0;mso-height-percent:0;mso-lef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" fillcolor="#32cd32" stroked="f" strokeweight="1pt">
              <w10:wrap anchorx="page" anchory="page"/>
            </v:rect>
          </w:pict>
        </mc:Fallback>
      </mc:AlternateContent>
    </w:r>
    <w:r w:rsidRPr="00EF09C3">
      <w:rPr>
        <w:noProof/>
      </w:rPr>
      <w:drawing>
        <wp:anchor distT="0" distB="0" distL="114300" distR="114300" simplePos="0" relativeHeight="251672576" behindDoc="1" locked="0" layoutInCell="1" allowOverlap="1" wp14:anchorId="06B53D8A" wp14:editId="72068403">
          <wp:simplePos x="0" y="0"/>
          <wp:positionH relativeFrom="leftMargin">
            <wp:posOffset>365760</wp:posOffset>
          </wp:positionH>
          <wp:positionV relativeFrom="bottomMargin">
            <wp:posOffset>502920</wp:posOffset>
          </wp:positionV>
          <wp:extent cx="137160" cy="137160"/>
          <wp:effectExtent l="0" t="0" r="0" b="0"/>
          <wp:wrapNone/>
          <wp:docPr id="71" name="Graphic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09C3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F035FB9" wp14:editId="3F7C2721">
              <wp:simplePos x="0" y="0"/>
              <wp:positionH relativeFrom="leftMargin">
                <wp:posOffset>494030</wp:posOffset>
              </wp:positionH>
              <wp:positionV relativeFrom="bottomMargin">
                <wp:posOffset>457200</wp:posOffset>
              </wp:positionV>
              <wp:extent cx="1892808" cy="22860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808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BD9155" w14:textId="77777777" w:rsidR="00203225" w:rsidRPr="00EF09C3" w:rsidRDefault="00203225" w:rsidP="00203225">
                          <w:pPr>
                            <w:spacing w:after="0"/>
                            <w:rPr>
                              <w:rFonts w:ascii="Inter Medium" w:hAnsi="Inter Medium"/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F09C3">
                            <w:rPr>
                              <w:rFonts w:ascii="Inter Medium" w:hAnsi="Inter Medium"/>
                              <w:color w:val="FFFFFF" w:themeColor="background1"/>
                              <w:sz w:val="14"/>
                              <w:szCs w:val="16"/>
                            </w:rPr>
                            <w:t>ENERGIZING THE FUTURE OF NUCLEAR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35FB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8.9pt;margin-top:36pt;width:149.05pt;height:18pt;z-index:251673600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" filled="f" stroked="f" strokeweight=".5pt">
              <v:textbox>
                <w:txbxContent>
                  <w:p w14:paraId="50BD9155" w14:textId="77777777" w:rsidR="00203225" w:rsidRPr="00EF09C3" w:rsidRDefault="00203225" w:rsidP="00203225">
                    <w:pPr>
                      <w:spacing w:after="0"/>
                      <w:rPr>
                        <w:rFonts w:ascii="Inter Medium" w:hAnsi="Inter Medium"/>
                        <w:color w:val="FFFFFF" w:themeColor="background1"/>
                        <w:sz w:val="14"/>
                        <w:szCs w:val="16"/>
                      </w:rPr>
                    </w:pPr>
                    <w:r w:rsidRPr="00EF09C3">
                      <w:rPr>
                        <w:rFonts w:ascii="Inter Medium" w:hAnsi="Inter Medium"/>
                        <w:color w:val="FFFFFF" w:themeColor="background1"/>
                        <w:sz w:val="14"/>
                        <w:szCs w:val="16"/>
                      </w:rPr>
                      <w:t>ENERGIZING THE FUTURE OF NUCLEAR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265FE" w14:textId="77777777" w:rsidR="0040615F" w:rsidRPr="00EF09C3" w:rsidRDefault="00760E3F" w:rsidP="001B0F32">
    <w:pPr>
      <w:pStyle w:val="Header"/>
      <w:spacing w:after="3000"/>
    </w:pPr>
    <w:r w:rsidRPr="00EF09C3">
      <w:rPr>
        <w:noProof/>
      </w:rPr>
      <w:drawing>
        <wp:anchor distT="0" distB="0" distL="114300" distR="114300" simplePos="0" relativeHeight="251689984" behindDoc="0" locked="0" layoutInCell="1" allowOverlap="1" wp14:anchorId="198CEC6E" wp14:editId="4E5704FD">
          <wp:simplePos x="0" y="0"/>
          <wp:positionH relativeFrom="column">
            <wp:posOffset>4598035</wp:posOffset>
          </wp:positionH>
          <wp:positionV relativeFrom="paragraph">
            <wp:posOffset>1136015</wp:posOffset>
          </wp:positionV>
          <wp:extent cx="647065" cy="91440"/>
          <wp:effectExtent l="0" t="0" r="635" b="3810"/>
          <wp:wrapNone/>
          <wp:docPr id="77" name="Graphic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phic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065" cy="9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863" w:rsidRPr="00EF09C3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B672D42" wp14:editId="40402487">
              <wp:simplePos x="0" y="0"/>
              <wp:positionH relativeFrom="column">
                <wp:posOffset>4500880</wp:posOffset>
              </wp:positionH>
              <wp:positionV relativeFrom="paragraph">
                <wp:posOffset>711835</wp:posOffset>
              </wp:positionV>
              <wp:extent cx="914400" cy="383540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7C062C" w14:textId="77777777" w:rsidR="00760E3F" w:rsidRPr="00EF09C3" w:rsidRDefault="00760E3F" w:rsidP="00552A43">
                          <w:pPr>
                            <w:spacing w:after="0" w:line="264" w:lineRule="auto"/>
                            <w:rPr>
                              <w:color w:val="162532"/>
                              <w:sz w:val="16"/>
                              <w:szCs w:val="18"/>
                            </w:rPr>
                          </w:pPr>
                          <w:r w:rsidRPr="00EF09C3">
                            <w:rPr>
                              <w:color w:val="162532"/>
                              <w:sz w:val="16"/>
                              <w:szCs w:val="18"/>
                            </w:rPr>
                            <w:t>PO Box 32642</w:t>
                          </w:r>
                        </w:p>
                        <w:p w14:paraId="6405AF68" w14:textId="77777777" w:rsidR="00760E3F" w:rsidRPr="00EF09C3" w:rsidRDefault="00760E3F" w:rsidP="00552A43">
                          <w:pPr>
                            <w:spacing w:after="0" w:line="264" w:lineRule="auto"/>
                            <w:rPr>
                              <w:color w:val="162532"/>
                              <w:sz w:val="16"/>
                              <w:szCs w:val="18"/>
                            </w:rPr>
                          </w:pPr>
                          <w:r w:rsidRPr="00EF09C3">
                            <w:rPr>
                              <w:color w:val="162532"/>
                              <w:sz w:val="16"/>
                              <w:szCs w:val="18"/>
                            </w:rPr>
                            <w:t>Charlotte, NC 28232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672D42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margin-left:354.4pt;margin-top:56.05pt;width:1in;height:30.2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" filled="f" stroked="f" strokeweight=".5pt">
              <v:textbox>
                <w:txbxContent>
                  <w:p w14:paraId="4F7C062C" w14:textId="77777777" w:rsidR="00760E3F" w:rsidRPr="00EF09C3" w:rsidRDefault="00760E3F" w:rsidP="00552A43">
                    <w:pPr>
                      <w:spacing w:after="0" w:line="264" w:lineRule="auto"/>
                      <w:rPr>
                        <w:color w:val="162532"/>
                        <w:sz w:val="16"/>
                        <w:szCs w:val="18"/>
                      </w:rPr>
                    </w:pPr>
                    <w:r w:rsidRPr="00EF09C3">
                      <w:rPr>
                        <w:color w:val="162532"/>
                        <w:sz w:val="16"/>
                        <w:szCs w:val="18"/>
                      </w:rPr>
                      <w:t>PO Box 32642</w:t>
                    </w:r>
                  </w:p>
                  <w:p w14:paraId="6405AF68" w14:textId="77777777" w:rsidR="00760E3F" w:rsidRPr="00EF09C3" w:rsidRDefault="00760E3F" w:rsidP="00552A43">
                    <w:pPr>
                      <w:spacing w:after="0" w:line="264" w:lineRule="auto"/>
                      <w:rPr>
                        <w:color w:val="162532"/>
                        <w:sz w:val="16"/>
                        <w:szCs w:val="18"/>
                      </w:rPr>
                    </w:pPr>
                    <w:r w:rsidRPr="00EF09C3">
                      <w:rPr>
                        <w:color w:val="162532"/>
                        <w:sz w:val="16"/>
                        <w:szCs w:val="18"/>
                      </w:rPr>
                      <w:t>Charlotte, NC 28232</w:t>
                    </w:r>
                  </w:p>
                </w:txbxContent>
              </v:textbox>
            </v:shape>
          </w:pict>
        </mc:Fallback>
      </mc:AlternateContent>
    </w:r>
    <w:r w:rsidR="002B2863" w:rsidRPr="00EF09C3">
      <w:rPr>
        <w:noProof/>
      </w:rPr>
      <w:drawing>
        <wp:anchor distT="0" distB="0" distL="114300" distR="114300" simplePos="0" relativeHeight="251687936" behindDoc="0" locked="0" layoutInCell="1" allowOverlap="1" wp14:anchorId="77C62A14" wp14:editId="084935B5">
          <wp:simplePos x="0" y="0"/>
          <wp:positionH relativeFrom="column">
            <wp:posOffset>4192905</wp:posOffset>
          </wp:positionH>
          <wp:positionV relativeFrom="paragraph">
            <wp:posOffset>767080</wp:posOffset>
          </wp:positionV>
          <wp:extent cx="274320" cy="274320"/>
          <wp:effectExtent l="0" t="0" r="0" b="0"/>
          <wp:wrapNone/>
          <wp:docPr id="75" name="Graphic 75" descr="Mark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Graphic 22" descr="Marker with solid fill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43" w:rsidRPr="00EF09C3">
      <w:rPr>
        <w:noProof/>
      </w:rPr>
      <w:drawing>
        <wp:anchor distT="0" distB="0" distL="114300" distR="114300" simplePos="0" relativeHeight="251685888" behindDoc="0" locked="0" layoutInCell="1" allowOverlap="1" wp14:anchorId="7B9E1EB7" wp14:editId="7C0D5AFF">
          <wp:simplePos x="0" y="0"/>
          <wp:positionH relativeFrom="column">
            <wp:posOffset>4241800</wp:posOffset>
          </wp:positionH>
          <wp:positionV relativeFrom="paragraph">
            <wp:posOffset>525181</wp:posOffset>
          </wp:positionV>
          <wp:extent cx="182880" cy="182880"/>
          <wp:effectExtent l="0" t="0" r="7620" b="7620"/>
          <wp:wrapNone/>
          <wp:docPr id="76" name="Graphic 76" descr="Envelop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9" descr="Envelope with solid fill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43" w:rsidRPr="00EF09C3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768E70B" wp14:editId="7E7454F4">
              <wp:simplePos x="0" y="0"/>
              <wp:positionH relativeFrom="column">
                <wp:posOffset>4500844</wp:posOffset>
              </wp:positionH>
              <wp:positionV relativeFrom="paragraph">
                <wp:posOffset>499745</wp:posOffset>
              </wp:positionV>
              <wp:extent cx="914400" cy="228600"/>
              <wp:effectExtent l="0" t="0" r="0" b="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E0D9CC" w14:textId="2EBC25BC" w:rsidR="00D03F2B" w:rsidRPr="00EF09C3" w:rsidRDefault="007B0279" w:rsidP="00D03F2B">
                          <w:pPr>
                            <w:spacing w:after="0"/>
                            <w:rPr>
                              <w:color w:val="162532"/>
                              <w:sz w:val="16"/>
                              <w:szCs w:val="18"/>
                            </w:rPr>
                          </w:pPr>
                          <w:r>
                            <w:rPr>
                              <w:color w:val="162532"/>
                              <w:sz w:val="16"/>
                              <w:szCs w:val="18"/>
                            </w:rPr>
                            <w:t>communications</w:t>
                          </w:r>
                          <w:r w:rsidR="00760E3F" w:rsidRPr="00EF09C3">
                            <w:rPr>
                              <w:color w:val="162532"/>
                              <w:sz w:val="16"/>
                              <w:szCs w:val="18"/>
                            </w:rPr>
                            <w:t>@naygn.org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68E70B" id="Text Box 26" o:spid="_x0000_s1030" type="#_x0000_t202" style="position:absolute;margin-left:354.4pt;margin-top:39.35pt;width:1in;height:18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" filled="f" stroked="f" strokeweight=".5pt">
              <v:textbox>
                <w:txbxContent>
                  <w:p w14:paraId="7BE0D9CC" w14:textId="2EBC25BC" w:rsidR="00D03F2B" w:rsidRPr="00EF09C3" w:rsidRDefault="007B0279" w:rsidP="00D03F2B">
                    <w:pPr>
                      <w:spacing w:after="0"/>
                      <w:rPr>
                        <w:color w:val="162532"/>
                        <w:sz w:val="16"/>
                        <w:szCs w:val="18"/>
                      </w:rPr>
                    </w:pPr>
                    <w:r>
                      <w:rPr>
                        <w:color w:val="162532"/>
                        <w:sz w:val="16"/>
                        <w:szCs w:val="18"/>
                      </w:rPr>
                      <w:t>communications</w:t>
                    </w:r>
                    <w:r w:rsidR="00760E3F" w:rsidRPr="00EF09C3">
                      <w:rPr>
                        <w:color w:val="162532"/>
                        <w:sz w:val="16"/>
                        <w:szCs w:val="18"/>
                      </w:rPr>
                      <w:t>@naygn.org</w:t>
                    </w:r>
                  </w:p>
                </w:txbxContent>
              </v:textbox>
            </v:shape>
          </w:pict>
        </mc:Fallback>
      </mc:AlternateContent>
    </w:r>
    <w:r w:rsidR="00D03F2B" w:rsidRPr="00EF09C3">
      <w:rPr>
        <w:noProof/>
      </w:rPr>
      <w:drawing>
        <wp:anchor distT="0" distB="0" distL="114300" distR="114300" simplePos="0" relativeHeight="251692032" behindDoc="0" locked="0" layoutInCell="1" allowOverlap="1" wp14:anchorId="4FEC0B2D" wp14:editId="2D75A4FA">
          <wp:simplePos x="0" y="0"/>
          <wp:positionH relativeFrom="column">
            <wp:posOffset>4241773</wp:posOffset>
          </wp:positionH>
          <wp:positionV relativeFrom="paragraph">
            <wp:posOffset>1085260</wp:posOffset>
          </wp:positionV>
          <wp:extent cx="182880" cy="182880"/>
          <wp:effectExtent l="0" t="0" r="7620" b="7620"/>
          <wp:wrapNone/>
          <wp:docPr id="78" name="Graphic 78" descr="World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aphic 31" descr="World with solid fill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F2B" w:rsidRPr="00EF09C3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546C651" wp14:editId="5732CD71">
              <wp:simplePos x="0" y="0"/>
              <wp:positionH relativeFrom="column">
                <wp:posOffset>3840480</wp:posOffset>
              </wp:positionH>
              <wp:positionV relativeFrom="paragraph">
                <wp:posOffset>441325</wp:posOffset>
              </wp:positionV>
              <wp:extent cx="0" cy="914400"/>
              <wp:effectExtent l="0" t="0" r="38100" b="1905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14400"/>
                      </a:xfrm>
                      <a:prstGeom prst="line">
                        <a:avLst/>
                      </a:prstGeom>
                      <a:ln w="19050" cap="rnd">
                        <a:solidFill>
                          <a:srgbClr val="162532"/>
                        </a:solidFill>
                        <a:miter lim="800000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150770" id="Straight Connector 25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2.4pt,34.75pt" to="302.4pt,1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" strokecolor="#162532" strokeweight="1.5pt">
              <v:stroke joinstyle="miter" endcap="round"/>
            </v:line>
          </w:pict>
        </mc:Fallback>
      </mc:AlternateContent>
    </w:r>
    <w:r w:rsidR="00913F15" w:rsidRPr="00EF09C3">
      <w:rPr>
        <w:noProof/>
      </w:rPr>
      <w:drawing>
        <wp:anchor distT="0" distB="0" distL="114300" distR="114300" simplePos="0" relativeHeight="251661312" behindDoc="1" locked="0" layoutInCell="1" allowOverlap="1" wp14:anchorId="530054D9" wp14:editId="4EC3D8C8">
          <wp:simplePos x="0" y="0"/>
          <wp:positionH relativeFrom="column">
            <wp:posOffset>-43603</wp:posOffset>
          </wp:positionH>
          <wp:positionV relativeFrom="paragraph">
            <wp:posOffset>262255</wp:posOffset>
          </wp:positionV>
          <wp:extent cx="3200400" cy="1279948"/>
          <wp:effectExtent l="0" t="0" r="0" b="0"/>
          <wp:wrapNone/>
          <wp:docPr id="79" name="Graphic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12799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F15" w:rsidRPr="00EF09C3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A60433A" wp14:editId="69FFE85A">
              <wp:simplePos x="0" y="0"/>
              <wp:positionH relativeFrom="column">
                <wp:posOffset>3839845</wp:posOffset>
              </wp:positionH>
              <wp:positionV relativeFrom="paragraph">
                <wp:posOffset>-457835</wp:posOffset>
              </wp:positionV>
              <wp:extent cx="3200400" cy="2286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00400" cy="228600"/>
                      </a:xfrm>
                      <a:prstGeom prst="rect">
                        <a:avLst/>
                      </a:prstGeom>
                      <a:solidFill>
                        <a:srgbClr val="32CD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BA8B07" id="Rectangle 4" o:spid="_x0000_s1026" style="position:absolute;margin-left:302.35pt;margin-top:-36.05pt;width:252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" fillcolor="#32cd32" stroked="f" strokeweight="1pt"/>
          </w:pict>
        </mc:Fallback>
      </mc:AlternateContent>
    </w:r>
    <w:r w:rsidR="00913F15" w:rsidRPr="00EF09C3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981AE32" wp14:editId="1F04846A">
              <wp:simplePos x="0" y="0"/>
              <wp:positionH relativeFrom="column">
                <wp:posOffset>-731520</wp:posOffset>
              </wp:positionH>
              <wp:positionV relativeFrom="paragraph">
                <wp:posOffset>-457200</wp:posOffset>
              </wp:positionV>
              <wp:extent cx="4572000" cy="2286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0" cy="228600"/>
                      </a:xfrm>
                      <a:prstGeom prst="rect">
                        <a:avLst/>
                      </a:prstGeom>
                      <a:solidFill>
                        <a:srgbClr val="1625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202914" id="Rectangle 3" o:spid="_x0000_s1026" style="position:absolute;margin-left:-57.6pt;margin-top:-36pt;width:5in;height:1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" fillcolor="#16253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94230"/>
    <w:multiLevelType w:val="multilevel"/>
    <w:tmpl w:val="B694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31385"/>
    <w:multiLevelType w:val="multilevel"/>
    <w:tmpl w:val="0FF0C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691764"/>
    <w:multiLevelType w:val="hybridMultilevel"/>
    <w:tmpl w:val="E3B06DD0"/>
    <w:lvl w:ilvl="0" w:tplc="4484133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5194C"/>
    <w:multiLevelType w:val="hybridMultilevel"/>
    <w:tmpl w:val="79BCC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82FB8"/>
    <w:multiLevelType w:val="multilevel"/>
    <w:tmpl w:val="BA04C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BF0215"/>
    <w:multiLevelType w:val="multilevel"/>
    <w:tmpl w:val="8F10E00E"/>
    <w:lvl w:ilvl="0">
      <w:start w:val="1"/>
      <w:numFmt w:val="decimal"/>
      <w:pStyle w:val="NumberedList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0D07D8"/>
    <w:multiLevelType w:val="multilevel"/>
    <w:tmpl w:val="1F8A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B607AE"/>
    <w:multiLevelType w:val="multilevel"/>
    <w:tmpl w:val="BB727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4E420A"/>
    <w:multiLevelType w:val="hybridMultilevel"/>
    <w:tmpl w:val="D90EA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66D14"/>
    <w:multiLevelType w:val="multilevel"/>
    <w:tmpl w:val="AA46E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131355"/>
    <w:multiLevelType w:val="multilevel"/>
    <w:tmpl w:val="CC16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262566"/>
    <w:multiLevelType w:val="multilevel"/>
    <w:tmpl w:val="E82A1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2E0B5B"/>
    <w:multiLevelType w:val="multilevel"/>
    <w:tmpl w:val="A9D60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547D08"/>
    <w:multiLevelType w:val="multilevel"/>
    <w:tmpl w:val="FCACF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591A40"/>
    <w:multiLevelType w:val="hybridMultilevel"/>
    <w:tmpl w:val="91BA0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35598">
    <w:abstractNumId w:val="8"/>
  </w:num>
  <w:num w:numId="2" w16cid:durableId="806437319">
    <w:abstractNumId w:val="3"/>
  </w:num>
  <w:num w:numId="3" w16cid:durableId="392002204">
    <w:abstractNumId w:val="2"/>
  </w:num>
  <w:num w:numId="4" w16cid:durableId="218636574">
    <w:abstractNumId w:val="13"/>
  </w:num>
  <w:num w:numId="5" w16cid:durableId="283315595">
    <w:abstractNumId w:val="7"/>
  </w:num>
  <w:num w:numId="6" w16cid:durableId="901522281">
    <w:abstractNumId w:val="10"/>
  </w:num>
  <w:num w:numId="7" w16cid:durableId="502746070">
    <w:abstractNumId w:val="5"/>
  </w:num>
  <w:num w:numId="8" w16cid:durableId="498351922">
    <w:abstractNumId w:val="0"/>
  </w:num>
  <w:num w:numId="9" w16cid:durableId="47187636">
    <w:abstractNumId w:val="4"/>
  </w:num>
  <w:num w:numId="10" w16cid:durableId="1476216623">
    <w:abstractNumId w:val="11"/>
  </w:num>
  <w:num w:numId="11" w16cid:durableId="1805351208">
    <w:abstractNumId w:val="1"/>
  </w:num>
  <w:num w:numId="12" w16cid:durableId="836385120">
    <w:abstractNumId w:val="9"/>
  </w:num>
  <w:num w:numId="13" w16cid:durableId="1139416413">
    <w:abstractNumId w:val="12"/>
  </w:num>
  <w:num w:numId="14" w16cid:durableId="833107547">
    <w:abstractNumId w:val="6"/>
  </w:num>
  <w:num w:numId="15" w16cid:durableId="401410968">
    <w:abstractNumId w:val="14"/>
  </w:num>
  <w:num w:numId="16" w16cid:durableId="31418276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628684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498"/>
    <w:rsid w:val="00084D49"/>
    <w:rsid w:val="000866CD"/>
    <w:rsid w:val="000D0B25"/>
    <w:rsid w:val="000E263A"/>
    <w:rsid w:val="001A16BE"/>
    <w:rsid w:val="001B0F32"/>
    <w:rsid w:val="001B68CF"/>
    <w:rsid w:val="00203225"/>
    <w:rsid w:val="00226D6C"/>
    <w:rsid w:val="002B2863"/>
    <w:rsid w:val="002D735A"/>
    <w:rsid w:val="00300403"/>
    <w:rsid w:val="003417EF"/>
    <w:rsid w:val="00397C1B"/>
    <w:rsid w:val="00397D90"/>
    <w:rsid w:val="003A4530"/>
    <w:rsid w:val="003E735F"/>
    <w:rsid w:val="0040615F"/>
    <w:rsid w:val="00450C97"/>
    <w:rsid w:val="004E32D1"/>
    <w:rsid w:val="00514000"/>
    <w:rsid w:val="00552A43"/>
    <w:rsid w:val="00581CAD"/>
    <w:rsid w:val="005F4F22"/>
    <w:rsid w:val="006119FB"/>
    <w:rsid w:val="00671D7F"/>
    <w:rsid w:val="006C0D70"/>
    <w:rsid w:val="006F25E9"/>
    <w:rsid w:val="00720EFE"/>
    <w:rsid w:val="0073720E"/>
    <w:rsid w:val="00760E3F"/>
    <w:rsid w:val="00774FD0"/>
    <w:rsid w:val="007B0279"/>
    <w:rsid w:val="00860D39"/>
    <w:rsid w:val="00877A7B"/>
    <w:rsid w:val="0090043C"/>
    <w:rsid w:val="00913F15"/>
    <w:rsid w:val="00940A01"/>
    <w:rsid w:val="00946F2C"/>
    <w:rsid w:val="00996527"/>
    <w:rsid w:val="009A0E2B"/>
    <w:rsid w:val="009D1A26"/>
    <w:rsid w:val="00A26E78"/>
    <w:rsid w:val="00A341B1"/>
    <w:rsid w:val="00A93498"/>
    <w:rsid w:val="00BA25E2"/>
    <w:rsid w:val="00C02F2F"/>
    <w:rsid w:val="00C20D38"/>
    <w:rsid w:val="00C85575"/>
    <w:rsid w:val="00D03F2B"/>
    <w:rsid w:val="00D85D2E"/>
    <w:rsid w:val="00E117CC"/>
    <w:rsid w:val="00ED086B"/>
    <w:rsid w:val="00EF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0905647"/>
  <w15:chartTrackingRefBased/>
  <w15:docId w15:val="{6D4323E8-EF57-45A0-ACD3-B2AC56F11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E3F"/>
    <w:pPr>
      <w:spacing w:after="240" w:line="240" w:lineRule="auto"/>
    </w:pPr>
    <w:rPr>
      <w:rFonts w:ascii="Inter" w:hAnsi="Inter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7CC"/>
    <w:pPr>
      <w:keepNext/>
      <w:keepLines/>
      <w:spacing w:before="240"/>
      <w:outlineLvl w:val="0"/>
    </w:pPr>
    <w:rPr>
      <w:rFonts w:ascii="Inter SemiBold" w:eastAsiaTheme="majorEastAsia" w:hAnsi="Inter SemiBold" w:cstheme="majorBidi"/>
      <w:b/>
      <w:color w:val="175E1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41B1"/>
    <w:pPr>
      <w:keepNext/>
      <w:keepLines/>
      <w:spacing w:before="240"/>
      <w:outlineLvl w:val="1"/>
    </w:pPr>
    <w:rPr>
      <w:rFonts w:ascii="Inter Medium" w:eastAsiaTheme="majorEastAsia" w:hAnsi="Inter Medium" w:cstheme="majorBidi"/>
      <w:color w:val="175E1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0EFE"/>
    <w:pPr>
      <w:keepNext/>
      <w:keepLines/>
      <w:spacing w:before="40" w:after="0"/>
      <w:outlineLvl w:val="2"/>
    </w:pPr>
    <w:rPr>
      <w:rFonts w:eastAsiaTheme="majorEastAsia" w:cstheme="majorBidi"/>
      <w:b/>
      <w:color w:val="16253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7CC"/>
    <w:rPr>
      <w:rFonts w:ascii="Inter SemiBold" w:eastAsiaTheme="majorEastAsia" w:hAnsi="Inter SemiBold" w:cstheme="majorBidi"/>
      <w:b/>
      <w:color w:val="175E1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41B1"/>
    <w:rPr>
      <w:rFonts w:ascii="Inter Medium" w:eastAsiaTheme="majorEastAsia" w:hAnsi="Inter Medium" w:cstheme="majorBidi"/>
      <w:color w:val="175E1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60E3F"/>
    <w:pPr>
      <w:spacing w:after="0"/>
      <w:contextualSpacing/>
    </w:pPr>
    <w:rPr>
      <w:rFonts w:eastAsiaTheme="majorEastAsia" w:cstheme="majorBidi"/>
      <w:b/>
      <w:color w:val="16253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E3F"/>
    <w:rPr>
      <w:rFonts w:ascii="Inter" w:eastAsiaTheme="majorEastAsia" w:hAnsi="Inter" w:cstheme="majorBidi"/>
      <w:b/>
      <w:color w:val="16253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2F2F"/>
    <w:pPr>
      <w:numPr>
        <w:ilvl w:val="1"/>
      </w:numPr>
    </w:pPr>
    <w:rPr>
      <w:rFonts w:ascii="Inter Medium" w:eastAsiaTheme="minorEastAsia" w:hAnsi="Inter Medium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02F2F"/>
    <w:rPr>
      <w:rFonts w:ascii="Inter Medium" w:eastAsiaTheme="minorEastAsia" w:hAnsi="Inter Medium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C02F2F"/>
    <w:rPr>
      <w:rFonts w:ascii="Inter" w:hAnsi="Inter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2F2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187FB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2F2F"/>
    <w:rPr>
      <w:rFonts w:ascii="Inter" w:hAnsi="Inter"/>
      <w:i/>
      <w:iCs/>
      <w:color w:val="187FB7"/>
      <w:sz w:val="20"/>
    </w:rPr>
  </w:style>
  <w:style w:type="character" w:styleId="IntenseReference">
    <w:name w:val="Intense Reference"/>
    <w:basedOn w:val="DefaultParagraphFont"/>
    <w:uiPriority w:val="32"/>
    <w:qFormat/>
    <w:rsid w:val="00C02F2F"/>
    <w:rPr>
      <w:b/>
      <w:bCs/>
      <w:smallCaps/>
      <w:color w:val="20A9F4"/>
      <w:spacing w:val="5"/>
    </w:rPr>
  </w:style>
  <w:style w:type="character" w:styleId="SubtleReference">
    <w:name w:val="Subtle Reference"/>
    <w:basedOn w:val="DefaultParagraphFont"/>
    <w:uiPriority w:val="31"/>
    <w:qFormat/>
    <w:rsid w:val="00C02F2F"/>
    <w:rPr>
      <w:smallCaps/>
      <w:color w:val="55565C"/>
    </w:rPr>
  </w:style>
  <w:style w:type="paragraph" w:styleId="ListParagraph">
    <w:name w:val="List Paragraph"/>
    <w:basedOn w:val="Normal"/>
    <w:link w:val="ListParagraphChar"/>
    <w:uiPriority w:val="34"/>
    <w:qFormat/>
    <w:rsid w:val="00C02F2F"/>
    <w:pPr>
      <w:ind w:left="720"/>
      <w:contextualSpacing/>
    </w:pPr>
  </w:style>
  <w:style w:type="paragraph" w:styleId="NoSpacing">
    <w:name w:val="No Spacing"/>
    <w:uiPriority w:val="1"/>
    <w:qFormat/>
    <w:rsid w:val="00C02F2F"/>
    <w:pPr>
      <w:spacing w:after="0" w:line="240" w:lineRule="auto"/>
    </w:pPr>
    <w:rPr>
      <w:rFonts w:ascii="Inter" w:hAnsi="Inter"/>
      <w:sz w:val="20"/>
    </w:rPr>
  </w:style>
  <w:style w:type="paragraph" w:styleId="Header">
    <w:name w:val="header"/>
    <w:basedOn w:val="Normal"/>
    <w:link w:val="HeaderChar"/>
    <w:uiPriority w:val="99"/>
    <w:unhideWhenUsed/>
    <w:rsid w:val="0040615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0615F"/>
    <w:rPr>
      <w:rFonts w:ascii="Inter" w:hAnsi="Inter"/>
      <w:sz w:val="20"/>
    </w:rPr>
  </w:style>
  <w:style w:type="paragraph" w:styleId="Footer">
    <w:name w:val="footer"/>
    <w:basedOn w:val="Normal"/>
    <w:link w:val="FooterChar"/>
    <w:uiPriority w:val="99"/>
    <w:unhideWhenUsed/>
    <w:rsid w:val="0040615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0615F"/>
    <w:rPr>
      <w:rFonts w:ascii="Inter" w:hAnsi="Inter"/>
      <w:sz w:val="20"/>
    </w:rPr>
  </w:style>
  <w:style w:type="character" w:styleId="PlaceholderText">
    <w:name w:val="Placeholder Text"/>
    <w:basedOn w:val="DefaultParagraphFont"/>
    <w:uiPriority w:val="99"/>
    <w:semiHidden/>
    <w:rsid w:val="004E32D1"/>
    <w:rPr>
      <w:color w:val="808080"/>
    </w:rPr>
  </w:style>
  <w:style w:type="paragraph" w:customStyle="1" w:styleId="BulletedList">
    <w:name w:val="Bulleted List"/>
    <w:basedOn w:val="ListParagraph"/>
    <w:link w:val="BulletedListChar"/>
    <w:qFormat/>
    <w:rsid w:val="00E117CC"/>
    <w:pPr>
      <w:numPr>
        <w:numId w:val="3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60E3F"/>
    <w:rPr>
      <w:rFonts w:ascii="Inter" w:hAnsi="Inter"/>
      <w:sz w:val="20"/>
    </w:rPr>
  </w:style>
  <w:style w:type="character" w:customStyle="1" w:styleId="BulletedListChar">
    <w:name w:val="Bulleted List Char"/>
    <w:basedOn w:val="ListParagraphChar"/>
    <w:link w:val="BulletedList"/>
    <w:rsid w:val="00760E3F"/>
    <w:rPr>
      <w:rFonts w:ascii="Inter" w:hAnsi="Inter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0EFE"/>
    <w:rPr>
      <w:rFonts w:ascii="Inter" w:eastAsiaTheme="majorEastAsia" w:hAnsi="Inter" w:cstheme="majorBidi"/>
      <w:b/>
      <w:color w:val="162532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20EFE"/>
    <w:rPr>
      <w:i/>
      <w:iCs/>
      <w:color w:val="187FB7"/>
    </w:rPr>
  </w:style>
  <w:style w:type="character" w:styleId="Strong">
    <w:name w:val="Strong"/>
    <w:basedOn w:val="DefaultParagraphFont"/>
    <w:uiPriority w:val="22"/>
    <w:qFormat/>
    <w:rsid w:val="00A93498"/>
    <w:rPr>
      <w:b/>
      <w:bCs/>
    </w:rPr>
  </w:style>
  <w:style w:type="character" w:styleId="Hyperlink">
    <w:name w:val="Hyperlink"/>
    <w:basedOn w:val="DefaultParagraphFont"/>
    <w:uiPriority w:val="99"/>
    <w:unhideWhenUsed/>
    <w:rsid w:val="00737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20E"/>
    <w:rPr>
      <w:color w:val="605E5C"/>
      <w:shd w:val="clear" w:color="auto" w:fill="E1DFDD"/>
    </w:rPr>
  </w:style>
  <w:style w:type="paragraph" w:customStyle="1" w:styleId="NumberedList">
    <w:name w:val="Numbered List"/>
    <w:basedOn w:val="Normal"/>
    <w:link w:val="NumberedListChar"/>
    <w:qFormat/>
    <w:rsid w:val="00E117CC"/>
    <w:pPr>
      <w:numPr>
        <w:numId w:val="7"/>
      </w:numPr>
      <w:spacing w:after="120"/>
    </w:pPr>
  </w:style>
  <w:style w:type="character" w:customStyle="1" w:styleId="NumberedListChar">
    <w:name w:val="Numbered List Char"/>
    <w:basedOn w:val="DefaultParagraphFont"/>
    <w:link w:val="NumberedList"/>
    <w:rsid w:val="00E117CC"/>
    <w:rPr>
      <w:rFonts w:ascii="Inter" w:hAnsi="Inter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35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Template.dotx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ommunications@nayg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munications@naygn.org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6" Type="http://schemas.openxmlformats.org/officeDocument/2006/relationships/image" Target="media/image11.svg"/><Relationship Id="rId5" Type="http://schemas.openxmlformats.org/officeDocument/2006/relationships/image" Target="media/image10.png"/><Relationship Id="rId4" Type="http://schemas.openxmlformats.org/officeDocument/2006/relationships/image" Target="media/image9.sv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9.sv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svg"/><Relationship Id="rId1" Type="http://schemas.openxmlformats.org/officeDocument/2006/relationships/image" Target="media/image12.png"/><Relationship Id="rId6" Type="http://schemas.openxmlformats.org/officeDocument/2006/relationships/image" Target="media/image17.svg"/><Relationship Id="rId5" Type="http://schemas.openxmlformats.org/officeDocument/2006/relationships/image" Target="media/image16.png"/><Relationship Id="rId10" Type="http://schemas.openxmlformats.org/officeDocument/2006/relationships/image" Target="media/image21.svg"/><Relationship Id="rId4" Type="http://schemas.openxmlformats.org/officeDocument/2006/relationships/image" Target="media/image15.svg"/><Relationship Id="rId9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el\Downloads\NAYGN%20Digital%20Letterhead%20(Info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NAYGN Digital Letterhead (Info).dotx</Template>
  <TotalTime>0</TotalTime>
  <Pages>4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BWX Technologies</Company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Neff</dc:creator>
  <cp:keywords/>
  <dc:description/>
  <cp:lastModifiedBy>Trammell, Ivey B: (Constellation Nuclear)</cp:lastModifiedBy>
  <cp:revision>2</cp:revision>
  <dcterms:created xsi:type="dcterms:W3CDTF">2024-08-28T15:49:00Z</dcterms:created>
  <dcterms:modified xsi:type="dcterms:W3CDTF">2024-08-28T15:49:00Z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e1a8d7-e404-4561-a6ce-09441972395c_Enabled">
    <vt:lpwstr>true</vt:lpwstr>
  </property>
  <property fmtid="{D5CDD505-2E9C-101B-9397-08002B2CF9AE}" pid="3" name="MSIP_Label_dfe1a8d7-e404-4561-a6ce-09441972395c_SetDate">
    <vt:lpwstr>2024-08-28T15:36:02Z</vt:lpwstr>
  </property>
  <property fmtid="{D5CDD505-2E9C-101B-9397-08002B2CF9AE}" pid="4" name="MSIP_Label_dfe1a8d7-e404-4561-a6ce-09441972395c_Method">
    <vt:lpwstr>Standard</vt:lpwstr>
  </property>
  <property fmtid="{D5CDD505-2E9C-101B-9397-08002B2CF9AE}" pid="5" name="MSIP_Label_dfe1a8d7-e404-4561-a6ce-09441972395c_Name">
    <vt:lpwstr>Company Confidential Information</vt:lpwstr>
  </property>
  <property fmtid="{D5CDD505-2E9C-101B-9397-08002B2CF9AE}" pid="6" name="MSIP_Label_dfe1a8d7-e404-4561-a6ce-09441972395c_SiteId">
    <vt:lpwstr>d8fb9c07-c19e-4e8c-a1cb-717cd3cf8ffe</vt:lpwstr>
  </property>
  <property fmtid="{D5CDD505-2E9C-101B-9397-08002B2CF9AE}" pid="7" name="MSIP_Label_dfe1a8d7-e404-4561-a6ce-09441972395c_ActionId">
    <vt:lpwstr>83051eea-73f0-446e-b27c-2c6cc0f7cc7b</vt:lpwstr>
  </property>
  <property fmtid="{D5CDD505-2E9C-101B-9397-08002B2CF9AE}" pid="8" name="MSIP_Label_dfe1a8d7-e404-4561-a6ce-09441972395c_ContentBits">
    <vt:lpwstr>0</vt:lpwstr>
  </property>
</Properties>
</file>